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68CEA" w14:textId="77777777" w:rsidR="001C6CCC" w:rsidRPr="00773135" w:rsidRDefault="0078796E" w:rsidP="001C6CCC">
      <w:pPr>
        <w:jc w:val="center"/>
        <w:rPr>
          <w:rFonts w:ascii="Calibri" w:hAnsi="Calibri" w:cs="Calibri"/>
          <w:b/>
          <w:noProof/>
          <w:sz w:val="22"/>
          <w:szCs w:val="22"/>
        </w:rPr>
      </w:pPr>
      <w:r w:rsidRPr="00773135">
        <w:rPr>
          <w:rFonts w:ascii="Calibri" w:hAnsi="Calibri" w:cs="Calibri"/>
          <w:b/>
          <w:noProof/>
          <w:sz w:val="22"/>
          <w:szCs w:val="22"/>
        </w:rPr>
        <w:t>Cartão Amadora 65 + - Ficha de Inscrição</w:t>
      </w:r>
    </w:p>
    <w:p w14:paraId="0E89304F" w14:textId="77777777" w:rsidR="00640A4B" w:rsidRPr="00773135" w:rsidRDefault="00640A4B" w:rsidP="001C6CCC">
      <w:pPr>
        <w:jc w:val="center"/>
        <w:rPr>
          <w:rFonts w:ascii="Calibri" w:hAnsi="Calibri" w:cs="Calibri"/>
          <w:b/>
          <w:noProof/>
          <w:sz w:val="22"/>
          <w:szCs w:val="22"/>
        </w:rPr>
      </w:pPr>
    </w:p>
    <w:p w14:paraId="6BA8C0B3" w14:textId="77777777" w:rsidR="00654DAF" w:rsidRPr="00773135" w:rsidRDefault="00654DAF" w:rsidP="00654DA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0"/>
        <w:gridCol w:w="2595"/>
        <w:gridCol w:w="2344"/>
        <w:gridCol w:w="2344"/>
      </w:tblGrid>
      <w:tr w:rsidR="00411A84" w:rsidRPr="00773135" w14:paraId="5E9FFC4A" w14:textId="77777777" w:rsidTr="00B5044F">
        <w:trPr>
          <w:trHeight w:val="227"/>
        </w:trPr>
        <w:tc>
          <w:tcPr>
            <w:tcW w:w="9923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14:paraId="4FB7F0DC" w14:textId="77777777" w:rsidR="00411A84" w:rsidRPr="00773135" w:rsidRDefault="00411A84" w:rsidP="00B5044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01 IDENTIFICAÇÃO PESSOAL</w:t>
            </w:r>
          </w:p>
        </w:tc>
      </w:tr>
      <w:tr w:rsidR="00411A84" w:rsidRPr="00773135" w14:paraId="57A3BD9B" w14:textId="77777777" w:rsidTr="00B5044F">
        <w:tc>
          <w:tcPr>
            <w:tcW w:w="9923" w:type="dxa"/>
            <w:gridSpan w:val="4"/>
            <w:tcBorders>
              <w:top w:val="single" w:sz="4" w:space="0" w:color="auto"/>
            </w:tcBorders>
          </w:tcPr>
          <w:p w14:paraId="3A9E90F4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Nome Completo</w:t>
            </w:r>
          </w:p>
          <w:p w14:paraId="702BB3F5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411A84" w:rsidRPr="00773135" w14:paraId="4C287B86" w14:textId="77777777" w:rsidTr="00B5044F">
        <w:tc>
          <w:tcPr>
            <w:tcW w:w="5235" w:type="dxa"/>
            <w:gridSpan w:val="2"/>
          </w:tcPr>
          <w:p w14:paraId="3FADCA09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Data de Nascimento</w:t>
            </w:r>
          </w:p>
          <w:p w14:paraId="092C963C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344" w:type="dxa"/>
          </w:tcPr>
          <w:p w14:paraId="0E8C42E8" w14:textId="2A6E12BA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3743ADA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3" o:spid="_x0000_s2113" type="#_x0000_t32" style="position:absolute;margin-left:-3.1pt;margin-top:2.35pt;width:.1pt;height:24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HjT&#10;bVzdAAAABgEAAA8AAAAAAAAAAAAAAAAAMQQAAGRycy9kb3ducmV2LnhtbFBLBQYAAAAABAAEAPMA&#10;AAA7BQAAAAA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Género</w:t>
            </w:r>
          </w:p>
          <w:p w14:paraId="35EF8038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noProof/>
                <w:sz w:val="22"/>
                <w:szCs w:val="22"/>
              </w:rPr>
            </w:pPr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M </w:t>
            </w:r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8"/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end"/>
            </w:r>
            <w:bookmarkEnd w:id="0"/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ab/>
              <w:t xml:space="preserve">F </w:t>
            </w:r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9"/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44" w:type="dxa"/>
          </w:tcPr>
          <w:p w14:paraId="4016B830" w14:textId="7A76A930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0DD794E8">
                <v:shape id="AutoShape 82" o:spid="_x0000_s2112" type="#_x0000_t32" style="position:absolute;margin-left:-3.05pt;margin-top:1.8pt;width:.1pt;height:24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HyG&#10;uhvdAAAABgEAAA8AAAAAAAAAAAAAAAAAMQQAAGRycy9kb3ducmV2LnhtbFBLBQYAAAAABAAEAPMA&#10;AAA7BQAAAAA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Estado Civil</w:t>
            </w:r>
          </w:p>
          <w:p w14:paraId="42A4ED18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411A84" w:rsidRPr="00773135" w14:paraId="7A009D7B" w14:textId="77777777" w:rsidTr="00B5044F">
        <w:tc>
          <w:tcPr>
            <w:tcW w:w="5235" w:type="dxa"/>
            <w:gridSpan w:val="2"/>
          </w:tcPr>
          <w:p w14:paraId="48179A4C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Morada</w:t>
            </w:r>
          </w:p>
          <w:p w14:paraId="4C872E8C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344" w:type="dxa"/>
          </w:tcPr>
          <w:p w14:paraId="7911A1FF" w14:textId="7933479D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35E3D69A">
                <v:shape id="AutoShape 81" o:spid="_x0000_s2111" type="#_x0000_t32" style="position:absolute;margin-left:-2.85pt;margin-top:1.9pt;width:.05pt;height:24.7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Freguesia</w:t>
            </w:r>
          </w:p>
          <w:p w14:paraId="3480BE7B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344" w:type="dxa"/>
          </w:tcPr>
          <w:p w14:paraId="4A183E7D" w14:textId="507B9D96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50599573">
                <v:shape id="AutoShape 80" o:spid="_x0000_s2110" type="#_x0000_t32" style="position:absolute;margin-left:-2.9pt;margin-top:1.9pt;width:.05pt;height:24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Código Postal</w:t>
            </w:r>
          </w:p>
          <w:p w14:paraId="1F221808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411A84" w:rsidRPr="00773135" w14:paraId="6F108E5F" w14:textId="77777777" w:rsidTr="00640A4B">
        <w:tc>
          <w:tcPr>
            <w:tcW w:w="2640" w:type="dxa"/>
            <w:tcBorders>
              <w:bottom w:val="single" w:sz="4" w:space="0" w:color="BFBFBF" w:themeColor="background1" w:themeShade="BF"/>
            </w:tcBorders>
          </w:tcPr>
          <w:p w14:paraId="04A668D4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bookmarkStart w:id="2" w:name="_Hlk66888630"/>
            <w:r w:rsidRPr="00773135">
              <w:rPr>
                <w:rFonts w:ascii="Calibri" w:hAnsi="Calibri" w:cs="Calibri"/>
                <w:sz w:val="22"/>
                <w:szCs w:val="22"/>
              </w:rPr>
              <w:t>Doc. Identificação</w:t>
            </w:r>
          </w:p>
          <w:p w14:paraId="7F104B47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595" w:type="dxa"/>
            <w:tcBorders>
              <w:bottom w:val="single" w:sz="4" w:space="0" w:color="BFBFBF" w:themeColor="background1" w:themeShade="BF"/>
            </w:tcBorders>
          </w:tcPr>
          <w:p w14:paraId="2F24E0D3" w14:textId="22D209F4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716EFE38">
                <v:shape id="AutoShape 72" o:spid="_x0000_s2109" type="#_x0000_t32" style="position:absolute;margin-left:-2.9pt;margin-top:1.9pt;width:.05pt;height:24.7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NIF</w:t>
            </w:r>
          </w:p>
          <w:p w14:paraId="34D1C636" w14:textId="1D8731C8" w:rsidR="00411A84" w:rsidRPr="00773135" w:rsidRDefault="00640A4B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3" w:name="Texto1"/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44" w:type="dxa"/>
            <w:tcBorders>
              <w:bottom w:val="single" w:sz="4" w:space="0" w:color="BFBFBF" w:themeColor="background1" w:themeShade="BF"/>
            </w:tcBorders>
          </w:tcPr>
          <w:p w14:paraId="6EADCB00" w14:textId="1C15B878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7D609568">
                <v:shape id="AutoShape 73" o:spid="_x0000_s2108" type="#_x0000_t32" style="position:absolute;margin-left:-2.9pt;margin-top:1.9pt;width:.05pt;height:24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NISS</w:t>
            </w:r>
          </w:p>
          <w:p w14:paraId="1C51A07C" w14:textId="7CC26C21" w:rsidR="00411A84" w:rsidRPr="00773135" w:rsidRDefault="00640A4B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344" w:type="dxa"/>
            <w:tcBorders>
              <w:bottom w:val="single" w:sz="4" w:space="0" w:color="BFBFBF" w:themeColor="background1" w:themeShade="BF"/>
            </w:tcBorders>
          </w:tcPr>
          <w:p w14:paraId="028674AA" w14:textId="34E5647F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441B633A">
                <v:shape id="AutoShape 74" o:spid="_x0000_s2107" type="#_x0000_t32" style="position:absolute;margin-left:-2.9pt;margin-top:1.9pt;width:.05pt;height:24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SNS</w:t>
            </w:r>
          </w:p>
          <w:p w14:paraId="7B365966" w14:textId="1EE405F3" w:rsidR="00411A84" w:rsidRPr="00773135" w:rsidRDefault="00640A4B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bookmarkEnd w:id="2"/>
      <w:tr w:rsidR="00411A84" w:rsidRPr="00773135" w14:paraId="0376C531" w14:textId="77777777" w:rsidTr="00640A4B">
        <w:tc>
          <w:tcPr>
            <w:tcW w:w="26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932CE11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Telefone</w:t>
            </w:r>
          </w:p>
          <w:p w14:paraId="5D18503E" w14:textId="0FF12CDA" w:rsidR="00411A84" w:rsidRPr="00773135" w:rsidRDefault="00640A4B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59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8CB5436" w14:textId="5CB01276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5D789D40">
                <v:shape id="AutoShape 78" o:spid="_x0000_s2106" type="#_x0000_t32" style="position:absolute;margin-left:-2.9pt;margin-top:1.9pt;width:.05pt;height:24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Telemóvel</w:t>
            </w:r>
          </w:p>
          <w:p w14:paraId="7B6A4E7D" w14:textId="10FC08FC" w:rsidR="00411A84" w:rsidRPr="00773135" w:rsidRDefault="00640A4B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688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8521E6D" w14:textId="70E676F3" w:rsidR="00411A84" w:rsidRPr="00773135" w:rsidRDefault="00000000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noProof/>
                <w:sz w:val="22"/>
                <w:szCs w:val="22"/>
              </w:rPr>
              <w:pict w14:anchorId="0ECA27FC">
                <v:shape id="AutoShape 79" o:spid="_x0000_s2105" type="#_x0000_t32" style="position:absolute;margin-left:-2.9pt;margin-top:1.9pt;width:.05pt;height:24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 w:val="22"/>
                <w:szCs w:val="22"/>
              </w:rPr>
              <w:t>Email</w:t>
            </w:r>
          </w:p>
          <w:p w14:paraId="41660FBE" w14:textId="77777777" w:rsidR="00411A84" w:rsidRPr="00773135" w:rsidRDefault="00411A84" w:rsidP="00B5044F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 w:val="22"/>
                <w:szCs w:val="22"/>
              </w:rPr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t> </w:t>
            </w:r>
            <w:r w:rsidRPr="00773135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14:paraId="49785085" w14:textId="77777777" w:rsidR="00411A84" w:rsidRPr="00773135" w:rsidRDefault="00411A84" w:rsidP="00640A4B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tbl>
      <w:tblPr>
        <w:tblStyle w:val="ModelosCMA2014"/>
        <w:tblW w:w="9927" w:type="dxa"/>
        <w:tblInd w:w="94" w:type="dxa"/>
        <w:tblBorders>
          <w:top w:val="single" w:sz="12" w:space="0" w:color="auto"/>
          <w:bottom w:val="none" w:sz="0" w:space="0" w:color="auto"/>
          <w:insideH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9"/>
        <w:gridCol w:w="3309"/>
        <w:gridCol w:w="3309"/>
      </w:tblGrid>
      <w:tr w:rsidR="00411A84" w:rsidRPr="00773135" w14:paraId="2D4537C1" w14:textId="77777777" w:rsidTr="00B504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02F28782" w14:textId="77777777" w:rsidR="00411A84" w:rsidRPr="00773135" w:rsidRDefault="00411A84" w:rsidP="00B5044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 xml:space="preserve">02 </w:t>
            </w:r>
            <w:r w:rsidRPr="00773135">
              <w:rPr>
                <w:rFonts w:ascii="Calibri" w:hAnsi="Calibri" w:cs="Calibri"/>
                <w:bCs w:val="0"/>
                <w:sz w:val="22"/>
                <w:szCs w:val="22"/>
              </w:rPr>
              <w:t>IDENTIFICAÇÃO DO AGREGADO FAMILIAR</w:t>
            </w:r>
          </w:p>
        </w:tc>
      </w:tr>
      <w:tr w:rsidR="00411A84" w:rsidRPr="00773135" w14:paraId="5AEE150C" w14:textId="77777777" w:rsidTr="00B504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vAlign w:val="top"/>
          </w:tcPr>
          <w:p w14:paraId="5378C36D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/>
              </w:rPr>
            </w:pPr>
            <w:r w:rsidRPr="00773135">
              <w:rPr>
                <w:rFonts w:ascii="Calibri" w:hAnsi="Calibri" w:cs="Calibri"/>
                <w:b/>
              </w:rPr>
              <w:t>Elemento 2</w:t>
            </w:r>
          </w:p>
        </w:tc>
      </w:tr>
      <w:tr w:rsidR="00411A84" w:rsidRPr="00773135" w14:paraId="234BF354" w14:textId="77777777" w:rsidTr="00B504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7AAA4F23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Nome Completo</w:t>
            </w:r>
          </w:p>
          <w:p w14:paraId="72AAF37D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</w:tr>
      <w:tr w:rsidR="00411A84" w:rsidRPr="00773135" w14:paraId="5211CB20" w14:textId="77777777" w:rsidTr="00B504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33C2AD2A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 w:val="0"/>
              </w:rPr>
            </w:pPr>
            <w:r w:rsidRPr="00773135">
              <w:rPr>
                <w:rFonts w:ascii="Calibri" w:hAnsi="Calibri" w:cs="Calibri"/>
              </w:rPr>
              <w:t>Grau de parentesco</w:t>
            </w:r>
          </w:p>
          <w:p w14:paraId="4E7A0151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 w:val="0"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39917132" w14:textId="1499FD74" w:rsidR="00411A84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73135">
              <w:rPr>
                <w:rFonts w:ascii="Calibri" w:hAnsi="Calibri" w:cs="Calibri"/>
                <w:noProof/>
                <w:szCs w:val="22"/>
              </w:rPr>
              <w:pict w14:anchorId="03CDF96C">
                <v:shape id="AutoShape 86" o:spid="_x0000_s2117" type="#_x0000_t32" style="position:absolute;margin-left:-3.65pt;margin-top:2.35pt;width:.1pt;height:24.7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DFH&#10;ftXdAAAABgEAAA8AAAAAAAAAAAAAAAAAMQQAAGRycy9kb3ducmV2LnhtbFBLBQYAAAAABAAEAPMA&#10;AAA7BQAAAAA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szCs w:val="22"/>
              </w:rPr>
              <w:t>Data de Nascimento</w:t>
            </w:r>
          </w:p>
          <w:p w14:paraId="1BB04CCE" w14:textId="5BABC5C5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Cs/>
                <w:szCs w:val="22"/>
              </w:rPr>
            </w:pPr>
            <w:r w:rsidRPr="00773135">
              <w:rPr>
                <w:rFonts w:ascii="Calibri" w:hAnsi="Calibri" w:cs="Calibri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 w:rsidRPr="00773135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Cs w:val="22"/>
              </w:rPr>
            </w:r>
            <w:r w:rsidRPr="00773135">
              <w:rPr>
                <w:rFonts w:ascii="Calibri" w:hAnsi="Calibri" w:cs="Calibri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557F32CE" w14:textId="1C50EADD" w:rsidR="00411A84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  <w:szCs w:val="22"/>
              </w:rPr>
            </w:pPr>
            <w:r w:rsidRPr="00773135">
              <w:rPr>
                <w:rFonts w:ascii="Calibri" w:hAnsi="Calibri" w:cs="Calibri"/>
                <w:noProof/>
                <w:color w:val="auto"/>
                <w:szCs w:val="22"/>
              </w:rPr>
              <w:pict w14:anchorId="77F5FC14">
                <v:shape id="AutoShape 87" o:spid="_x0000_s2116" type="#_x0000_t32" style="position:absolute;margin-left:-3.1pt;margin-top:2.35pt;width:.1pt;height:24.7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HjT&#10;bVzdAAAABgEAAA8AAAAAAAAAAAAAAAAAMQQAAGRycy9kb3ducmV2LnhtbFBLBQYAAAAABAAEAPMA&#10;AAA7BQAAAAA=&#10;" strokecolor="#bfbfbf [2412]" strokeweight=".5pt"/>
              </w:pict>
            </w:r>
            <w:r w:rsidR="00411A84" w:rsidRPr="00773135">
              <w:rPr>
                <w:rFonts w:ascii="Calibri" w:hAnsi="Calibri" w:cs="Calibri"/>
                <w:color w:val="000000" w:themeColor="text1"/>
                <w:szCs w:val="22"/>
              </w:rPr>
              <w:t>Género</w:t>
            </w:r>
          </w:p>
          <w:p w14:paraId="0BCCFCFA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t xml:space="preserve">M </w:t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end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tab/>
              <w:t xml:space="preserve">F </w:t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end"/>
            </w:r>
          </w:p>
        </w:tc>
      </w:tr>
      <w:tr w:rsidR="00411A84" w:rsidRPr="00773135" w14:paraId="61AB7544" w14:textId="77777777" w:rsidTr="004568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0FAA6F55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Doc. Identificação</w:t>
            </w:r>
          </w:p>
          <w:p w14:paraId="187DC827" w14:textId="77777777" w:rsidR="00411A84" w:rsidRPr="00773135" w:rsidRDefault="00411A84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2C744375" w14:textId="3614A271" w:rsidR="00411A84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</w:rPr>
            </w:pPr>
            <w:r w:rsidRPr="00773135">
              <w:rPr>
                <w:rFonts w:ascii="Calibri" w:hAnsi="Calibri" w:cs="Calibri" w:hint="default"/>
                <w:noProof/>
              </w:rPr>
              <w:pict w14:anchorId="6281F044">
                <v:shape id="AutoShape 88" o:spid="_x0000_s2115" type="#_x0000_t32" style="position:absolute;margin-left:-4pt;margin-top:1.9pt;width:.05pt;height:24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b6jb19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 w:hint="default"/>
              </w:rPr>
              <w:t>NIF</w:t>
            </w:r>
          </w:p>
          <w:p w14:paraId="034C9754" w14:textId="6C681C73" w:rsidR="00411A84" w:rsidRPr="00773135" w:rsidRDefault="00640A4B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  <w:noProof/>
                <w:color w:val="000000" w:themeColor="text1"/>
              </w:rPr>
            </w:pPr>
            <w:r w:rsidRPr="00773135">
              <w:rPr>
                <w:rFonts w:ascii="Calibri" w:hAnsi="Calibri" w:cs="Calibri" w:hint="defaul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773135">
              <w:rPr>
                <w:rFonts w:ascii="Calibri" w:hAnsi="Calibri" w:cs="Calibri" w:hint="default"/>
              </w:rPr>
              <w:instrText xml:space="preserve"> FORMTEXT </w:instrText>
            </w:r>
            <w:r w:rsidRPr="00773135">
              <w:rPr>
                <w:rFonts w:ascii="Calibri" w:hAnsi="Calibri" w:cs="Calibri" w:hint="default"/>
              </w:rPr>
            </w:r>
            <w:r w:rsidRPr="00773135">
              <w:rPr>
                <w:rFonts w:ascii="Calibri" w:hAnsi="Calibri" w:cs="Calibri" w:hint="default"/>
              </w:rPr>
              <w:fldChar w:fldCharType="separate"/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2C56315B" w14:textId="6D4E4A5D" w:rsidR="00411A84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</w:rPr>
            </w:pPr>
            <w:r w:rsidRPr="00773135">
              <w:rPr>
                <w:rFonts w:ascii="Calibri" w:hAnsi="Calibri" w:cs="Calibri" w:hint="default"/>
                <w:noProof/>
              </w:rPr>
              <w:pict w14:anchorId="5D323BEC">
                <v:shape id="AutoShape 89" o:spid="_x0000_s2114" type="#_x0000_t32" style="position:absolute;margin-left:-2.9pt;margin-top:1.9pt;width:.05pt;height:24.7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11A84" w:rsidRPr="00773135">
              <w:rPr>
                <w:rFonts w:ascii="Calibri" w:hAnsi="Calibri" w:cs="Calibri" w:hint="default"/>
              </w:rPr>
              <w:t>NISS</w:t>
            </w:r>
          </w:p>
          <w:p w14:paraId="01B0409D" w14:textId="5FE7CF64" w:rsidR="00411A84" w:rsidRPr="00773135" w:rsidRDefault="00640A4B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  <w:noProof/>
                <w:color w:val="000000" w:themeColor="text1"/>
              </w:rPr>
            </w:pPr>
            <w:r w:rsidRPr="00773135">
              <w:rPr>
                <w:rFonts w:ascii="Calibri" w:hAnsi="Calibri" w:cs="Calibri" w:hint="defaul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73135">
              <w:rPr>
                <w:rFonts w:ascii="Calibri" w:hAnsi="Calibri" w:cs="Calibri" w:hint="default"/>
              </w:rPr>
              <w:instrText xml:space="preserve"> FORMTEXT </w:instrText>
            </w:r>
            <w:r w:rsidRPr="00773135">
              <w:rPr>
                <w:rFonts w:ascii="Calibri" w:hAnsi="Calibri" w:cs="Calibri" w:hint="default"/>
              </w:rPr>
            </w:r>
            <w:r w:rsidRPr="00773135">
              <w:rPr>
                <w:rFonts w:ascii="Calibri" w:hAnsi="Calibri" w:cs="Calibri" w:hint="default"/>
              </w:rPr>
              <w:fldChar w:fldCharType="separate"/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</w:rPr>
              <w:fldChar w:fldCharType="end"/>
            </w:r>
          </w:p>
        </w:tc>
      </w:tr>
      <w:tr w:rsidR="004568FB" w:rsidRPr="00773135" w14:paraId="446BDC2C" w14:textId="77777777" w:rsidTr="004568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top"/>
          </w:tcPr>
          <w:p w14:paraId="38BCF766" w14:textId="50C8D278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noProof/>
              </w:rPr>
            </w:pPr>
            <w:r w:rsidRPr="00773135">
              <w:rPr>
                <w:rFonts w:ascii="Calibri" w:hAnsi="Calibri" w:cs="Calibri"/>
                <w:b/>
              </w:rPr>
              <w:t>Elemento 3</w:t>
            </w:r>
          </w:p>
        </w:tc>
      </w:tr>
      <w:tr w:rsidR="004568FB" w:rsidRPr="00773135" w14:paraId="715DFFE8" w14:textId="77777777" w:rsidTr="00E12C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35B10888" w14:textId="77777777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Nome Completo</w:t>
            </w:r>
          </w:p>
          <w:p w14:paraId="4587448F" w14:textId="63A118E7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noProof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</w:tr>
      <w:tr w:rsidR="004568FB" w:rsidRPr="00773135" w14:paraId="2771D3CD" w14:textId="77777777" w:rsidTr="004568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2FA132F2" w14:textId="77777777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 w:val="0"/>
              </w:rPr>
            </w:pPr>
            <w:r w:rsidRPr="00773135">
              <w:rPr>
                <w:rFonts w:ascii="Calibri" w:hAnsi="Calibri" w:cs="Calibri"/>
              </w:rPr>
              <w:t>Grau de parentesco</w:t>
            </w:r>
          </w:p>
          <w:p w14:paraId="3E2F5EF1" w14:textId="562C37A4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606E71EA" w14:textId="77777777" w:rsidR="004568FB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773135">
              <w:rPr>
                <w:rFonts w:ascii="Calibri" w:hAnsi="Calibri" w:cs="Calibri"/>
                <w:noProof/>
                <w:szCs w:val="22"/>
              </w:rPr>
              <w:pict w14:anchorId="795F8496">
                <v:shape id="_x0000_s2118" type="#_x0000_t32" style="position:absolute;margin-left:-3.65pt;margin-top:2.35pt;width:.1pt;height:24.7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DFH&#10;ftXdAAAABgEAAA8AAAAAAAAAAAAAAAAAMQQAAGRycy9kb3ducmV2LnhtbFBLBQYAAAAABAAEAPMA&#10;AAA7BQAAAAA=&#10;" strokecolor="#bfbfbf [2412]" strokeweight=".5pt"/>
              </w:pict>
            </w:r>
            <w:r w:rsidR="004568FB" w:rsidRPr="00773135">
              <w:rPr>
                <w:rFonts w:ascii="Calibri" w:hAnsi="Calibri" w:cs="Calibri"/>
                <w:szCs w:val="22"/>
              </w:rPr>
              <w:t>Data de Nascimento</w:t>
            </w:r>
          </w:p>
          <w:p w14:paraId="3A5A208A" w14:textId="7915F94A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noProof/>
                <w:szCs w:val="22"/>
              </w:rPr>
            </w:pPr>
            <w:r w:rsidRPr="00773135">
              <w:rPr>
                <w:rFonts w:ascii="Calibri" w:hAnsi="Calibri" w:cs="Calibri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 w:rsidRPr="00773135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773135">
              <w:rPr>
                <w:rFonts w:ascii="Calibri" w:hAnsi="Calibri" w:cs="Calibri"/>
                <w:szCs w:val="22"/>
              </w:rPr>
            </w:r>
            <w:r w:rsidRPr="00773135">
              <w:rPr>
                <w:rFonts w:ascii="Calibri" w:hAnsi="Calibri" w:cs="Calibri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noProof/>
                <w:szCs w:val="22"/>
              </w:rPr>
              <w:t> </w:t>
            </w:r>
            <w:r w:rsidRPr="00773135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7DE4C193" w14:textId="77777777" w:rsidR="004568FB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  <w:szCs w:val="22"/>
              </w:rPr>
            </w:pPr>
            <w:r w:rsidRPr="00773135">
              <w:rPr>
                <w:rFonts w:ascii="Calibri" w:hAnsi="Calibri" w:cs="Calibri"/>
                <w:noProof/>
                <w:color w:val="auto"/>
                <w:szCs w:val="22"/>
              </w:rPr>
              <w:pict w14:anchorId="2AEA69AC">
                <v:shape id="_x0000_s2119" type="#_x0000_t32" style="position:absolute;margin-left:-3.1pt;margin-top:2.35pt;width:.1pt;height:24.7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" strokecolor="#bfbfbf [2412]" strokeweight=".5pt"/>
              </w:pict>
            </w:r>
            <w:r w:rsidR="004568FB" w:rsidRPr="00773135">
              <w:rPr>
                <w:rFonts w:ascii="Calibri" w:hAnsi="Calibri" w:cs="Calibri"/>
                <w:color w:val="000000" w:themeColor="text1"/>
                <w:szCs w:val="22"/>
              </w:rPr>
              <w:t>Género</w:t>
            </w:r>
          </w:p>
          <w:p w14:paraId="2E9F1192" w14:textId="4BE3194A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noProof/>
                <w:szCs w:val="22"/>
              </w:rPr>
            </w:pP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t xml:space="preserve">M </w:t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end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tab/>
              <w:t xml:space="preserve">F </w:t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instrText xml:space="preserve"> FORMCHECKBOX </w:instrText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</w:r>
            <w:r w:rsidR="00000000"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separate"/>
            </w:r>
            <w:r w:rsidRPr="00773135">
              <w:rPr>
                <w:rFonts w:ascii="Calibri" w:hAnsi="Calibri" w:cs="Calibri"/>
                <w:color w:val="000000" w:themeColor="text1"/>
                <w:szCs w:val="22"/>
              </w:rPr>
              <w:fldChar w:fldCharType="end"/>
            </w:r>
          </w:p>
        </w:tc>
      </w:tr>
      <w:tr w:rsidR="004568FB" w:rsidRPr="00773135" w14:paraId="2228C448" w14:textId="77777777" w:rsidTr="004568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5D6664D9" w14:textId="77777777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Doc. Identificação</w:t>
            </w:r>
          </w:p>
          <w:p w14:paraId="2B1C600A" w14:textId="3C37C82D" w:rsidR="004568FB" w:rsidRPr="00773135" w:rsidRDefault="004568FB" w:rsidP="00640A4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135">
              <w:rPr>
                <w:rFonts w:ascii="Calibri" w:hAnsi="Calibri" w:cs="Calibri"/>
              </w:rPr>
              <w:instrText xml:space="preserve"> FORMTEXT </w:instrText>
            </w:r>
            <w:r w:rsidRPr="00773135">
              <w:rPr>
                <w:rFonts w:ascii="Calibri" w:hAnsi="Calibri" w:cs="Calibri"/>
              </w:rPr>
            </w:r>
            <w:r w:rsidRPr="00773135">
              <w:rPr>
                <w:rFonts w:ascii="Calibri" w:hAnsi="Calibri" w:cs="Calibri"/>
              </w:rPr>
              <w:fldChar w:fldCharType="separate"/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t> </w:t>
            </w:r>
            <w:r w:rsidRPr="00773135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07BD888B" w14:textId="77777777" w:rsidR="004568FB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</w:rPr>
            </w:pPr>
            <w:r w:rsidRPr="00773135">
              <w:rPr>
                <w:rFonts w:ascii="Calibri" w:hAnsi="Calibri" w:cs="Calibri" w:hint="default"/>
                <w:noProof/>
              </w:rPr>
              <w:pict w14:anchorId="43073D0A">
                <v:shape id="_x0000_s2120" type="#_x0000_t32" style="position:absolute;margin-left:-4pt;margin-top:1.9pt;width:.05pt;height:24.7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b6jb19wA&#10;AAAGAQAADwAAAAAAAAAAAAAAAAAuBAAAZHJzL2Rvd25yZXYueG1sUEsFBgAAAAAEAAQA8wAAADcF&#10;AAAAAA==&#10;" strokecolor="#bfbfbf [2412]" strokeweight=".5pt"/>
              </w:pict>
            </w:r>
            <w:r w:rsidR="004568FB" w:rsidRPr="00773135">
              <w:rPr>
                <w:rFonts w:ascii="Calibri" w:hAnsi="Calibri" w:cs="Calibri" w:hint="default"/>
              </w:rPr>
              <w:t>NIF</w:t>
            </w:r>
          </w:p>
          <w:p w14:paraId="7A9D393E" w14:textId="4D8C4EC2" w:rsidR="004568FB" w:rsidRPr="00773135" w:rsidRDefault="00640A4B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  <w:noProof/>
              </w:rPr>
            </w:pPr>
            <w:r w:rsidRPr="00773135">
              <w:rPr>
                <w:rFonts w:ascii="Calibri" w:hAnsi="Calibri" w:cs="Calibri" w:hint="defaul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773135">
              <w:rPr>
                <w:rFonts w:ascii="Calibri" w:hAnsi="Calibri" w:cs="Calibri" w:hint="default"/>
              </w:rPr>
              <w:instrText xml:space="preserve"> FORMTEXT </w:instrText>
            </w:r>
            <w:r w:rsidRPr="00773135">
              <w:rPr>
                <w:rFonts w:ascii="Calibri" w:hAnsi="Calibri" w:cs="Calibri" w:hint="default"/>
              </w:rPr>
            </w:r>
            <w:r w:rsidRPr="00773135">
              <w:rPr>
                <w:rFonts w:ascii="Calibri" w:hAnsi="Calibri" w:cs="Calibri" w:hint="default"/>
              </w:rPr>
              <w:fldChar w:fldCharType="separate"/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4BAFB063" w14:textId="77777777" w:rsidR="004568FB" w:rsidRPr="00773135" w:rsidRDefault="00000000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</w:rPr>
            </w:pPr>
            <w:r w:rsidRPr="00773135">
              <w:rPr>
                <w:rFonts w:ascii="Calibri" w:hAnsi="Calibri" w:cs="Calibri" w:hint="default"/>
                <w:noProof/>
              </w:rPr>
              <w:pict w14:anchorId="6C81D405">
                <v:shape id="_x0000_s2121" type="#_x0000_t32" style="position:absolute;margin-left:-2.9pt;margin-top:1.9pt;width:.05pt;height:24.7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" strokecolor="#bfbfbf [2412]" strokeweight=".5pt"/>
              </w:pict>
            </w:r>
            <w:r w:rsidR="004568FB" w:rsidRPr="00773135">
              <w:rPr>
                <w:rFonts w:ascii="Calibri" w:hAnsi="Calibri" w:cs="Calibri" w:hint="default"/>
              </w:rPr>
              <w:t>NISS</w:t>
            </w:r>
          </w:p>
          <w:p w14:paraId="7CAA0903" w14:textId="30C1E392" w:rsidR="004568FB" w:rsidRPr="00773135" w:rsidRDefault="00640A4B" w:rsidP="00640A4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 w:hint="default"/>
                <w:noProof/>
              </w:rPr>
            </w:pPr>
            <w:r w:rsidRPr="00773135">
              <w:rPr>
                <w:rFonts w:ascii="Calibri" w:hAnsi="Calibri" w:cs="Calibri" w:hint="defaul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773135">
              <w:rPr>
                <w:rFonts w:ascii="Calibri" w:hAnsi="Calibri" w:cs="Calibri" w:hint="default"/>
              </w:rPr>
              <w:instrText xml:space="preserve"> FORMTEXT </w:instrText>
            </w:r>
            <w:r w:rsidRPr="00773135">
              <w:rPr>
                <w:rFonts w:ascii="Calibri" w:hAnsi="Calibri" w:cs="Calibri" w:hint="default"/>
              </w:rPr>
            </w:r>
            <w:r w:rsidRPr="00773135">
              <w:rPr>
                <w:rFonts w:ascii="Calibri" w:hAnsi="Calibri" w:cs="Calibri" w:hint="default"/>
              </w:rPr>
              <w:fldChar w:fldCharType="separate"/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  <w:noProof/>
              </w:rPr>
              <w:t> </w:t>
            </w:r>
            <w:r w:rsidRPr="00773135">
              <w:rPr>
                <w:rFonts w:ascii="Calibri" w:hAnsi="Calibri" w:cs="Calibri" w:hint="default"/>
              </w:rPr>
              <w:fldChar w:fldCharType="end"/>
            </w:r>
          </w:p>
        </w:tc>
      </w:tr>
    </w:tbl>
    <w:p w14:paraId="0A4637F2" w14:textId="77777777" w:rsidR="006002D0" w:rsidRPr="00773135" w:rsidRDefault="006002D0" w:rsidP="00640A4B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tbl>
      <w:tblPr>
        <w:tblStyle w:val="ModelosCMA2014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568FB" w:rsidRPr="00773135" w14:paraId="763D8EC9" w14:textId="77777777" w:rsidTr="00D65A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</w:tcPr>
          <w:p w14:paraId="4223E60E" w14:textId="2EF5554C" w:rsidR="004568FB" w:rsidRPr="00773135" w:rsidRDefault="004568FB" w:rsidP="00D65A9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 xml:space="preserve">03 </w:t>
            </w:r>
            <w:r w:rsidRPr="00773135">
              <w:rPr>
                <w:rFonts w:ascii="Calibri" w:hAnsi="Calibri" w:cs="Calibri"/>
                <w:bCs w:val="0"/>
                <w:sz w:val="22"/>
                <w:szCs w:val="22"/>
              </w:rPr>
              <w:t>DOCUMENTOS ANEXOS</w:t>
            </w:r>
          </w:p>
        </w:tc>
      </w:tr>
      <w:tr w:rsidR="004568FB" w:rsidRPr="00773135" w14:paraId="170345CE" w14:textId="77777777" w:rsidTr="00D65A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tcBorders>
              <w:top w:val="single" w:sz="4" w:space="0" w:color="auto"/>
            </w:tcBorders>
            <w:shd w:val="clear" w:color="auto" w:fill="auto"/>
          </w:tcPr>
          <w:p w14:paraId="329B9DD8" w14:textId="77777777" w:rsidR="004568FB" w:rsidRPr="00773135" w:rsidRDefault="004568FB" w:rsidP="00D65A9C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Fotocópia do documento de Identificação</w:t>
            </w:r>
          </w:p>
        </w:tc>
      </w:tr>
      <w:tr w:rsidR="004568FB" w:rsidRPr="00773135" w14:paraId="6C0BF857" w14:textId="77777777" w:rsidTr="00D65A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shd w:val="clear" w:color="auto" w:fill="auto"/>
          </w:tcPr>
          <w:p w14:paraId="7399BD9C" w14:textId="0F930E59" w:rsidR="004568FB" w:rsidRPr="00773135" w:rsidRDefault="004568FB" w:rsidP="00D65A9C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 xml:space="preserve">Fotocópia de </w:t>
            </w:r>
            <w:r w:rsidR="00785B15" w:rsidRPr="00773135">
              <w:rPr>
                <w:rFonts w:ascii="Calibri" w:hAnsi="Calibri" w:cs="Calibri"/>
              </w:rPr>
              <w:t>c</w:t>
            </w:r>
            <w:r w:rsidRPr="00773135">
              <w:rPr>
                <w:rFonts w:ascii="Calibri" w:hAnsi="Calibri" w:cs="Calibri"/>
              </w:rPr>
              <w:t>omprovativo de morada</w:t>
            </w:r>
          </w:p>
        </w:tc>
      </w:tr>
      <w:tr w:rsidR="004568FB" w:rsidRPr="00773135" w14:paraId="0058C349" w14:textId="77777777" w:rsidTr="00D65A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shd w:val="clear" w:color="auto" w:fill="auto"/>
          </w:tcPr>
          <w:p w14:paraId="22430663" w14:textId="77777777" w:rsidR="004568FB" w:rsidRPr="00773135" w:rsidRDefault="004568FB" w:rsidP="00D65A9C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rPr>
                <w:rFonts w:ascii="Calibri" w:hAnsi="Calibri" w:cs="Calibri"/>
              </w:rPr>
            </w:pPr>
            <w:r w:rsidRPr="00773135">
              <w:rPr>
                <w:rFonts w:ascii="Calibri" w:hAnsi="Calibri" w:cs="Calibri"/>
              </w:rPr>
              <w:t>Fotocópia do comprovativo dos rendimentos atualizado</w:t>
            </w:r>
          </w:p>
        </w:tc>
      </w:tr>
    </w:tbl>
    <w:p w14:paraId="3E3AE88E" w14:textId="331DE4F7" w:rsidR="004568FB" w:rsidRPr="00773135" w:rsidRDefault="004568FB" w:rsidP="00654DA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CE5B82A" w14:textId="77777777" w:rsidR="004568FB" w:rsidRPr="00773135" w:rsidRDefault="004568FB">
      <w:pPr>
        <w:rPr>
          <w:rFonts w:ascii="Calibri" w:hAnsi="Calibri" w:cs="Calibri"/>
          <w:sz w:val="22"/>
          <w:szCs w:val="22"/>
        </w:rPr>
      </w:pPr>
      <w:r w:rsidRPr="00773135">
        <w:rPr>
          <w:rFonts w:ascii="Calibri" w:hAnsi="Calibri" w:cs="Calibri"/>
          <w:sz w:val="22"/>
          <w:szCs w:val="22"/>
        </w:rPr>
        <w:br w:type="page"/>
      </w: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654DAF" w:rsidRPr="00773135" w14:paraId="75037293" w14:textId="77777777" w:rsidTr="007F6249">
        <w:tc>
          <w:tcPr>
            <w:tcW w:w="9923" w:type="dxa"/>
          </w:tcPr>
          <w:p w14:paraId="4948481E" w14:textId="47E692D5" w:rsidR="00654DAF" w:rsidRPr="00773135" w:rsidRDefault="00654DAF" w:rsidP="00EB07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0</w:t>
            </w:r>
            <w:r w:rsidR="004568FB"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="00945E4A"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E75506"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DECLARAÇÃO E ASSINATURA DO REQUERENTE</w:t>
            </w:r>
          </w:p>
        </w:tc>
      </w:tr>
      <w:tr w:rsidR="00654DAF" w:rsidRPr="00773135" w14:paraId="10946B50" w14:textId="77777777" w:rsidTr="007F6249">
        <w:tc>
          <w:tcPr>
            <w:tcW w:w="9923" w:type="dxa"/>
          </w:tcPr>
          <w:p w14:paraId="204F683E" w14:textId="77777777" w:rsidR="003A4D85" w:rsidRPr="00773135" w:rsidRDefault="003A4D85" w:rsidP="003A4D8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Declaro que autorizo a cedência, manuseamento e tratamento dos meus dados pessoais pela Câmara Municipal da Amadora, para efeitos de gestão do meu processo do Cartão 65+.</w:t>
            </w:r>
          </w:p>
          <w:p w14:paraId="215EC94C" w14:textId="77777777" w:rsidR="003A4D85" w:rsidRPr="00773135" w:rsidRDefault="003A4D85" w:rsidP="003A4D8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Tomo conhecimento de que os dados pessoais por mim fornecidos serão utilizados para efeitos de:</w:t>
            </w:r>
          </w:p>
          <w:p w14:paraId="4C5D39FB" w14:textId="77777777" w:rsidR="003A4D85" w:rsidRPr="00773135" w:rsidRDefault="003A4D85" w:rsidP="003A4D85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Partilha com a Associação de Socorros Médicos O Vigilante, para prestação de serviços no âmbito da Linha Municipal de Saúde;</w:t>
            </w:r>
          </w:p>
          <w:p w14:paraId="2F863610" w14:textId="77777777" w:rsidR="003A4D85" w:rsidRPr="00773135" w:rsidRDefault="003A4D85" w:rsidP="003A4D85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Partilha com a Associação Olhar com Saber, para prestação de serviços no âmbito do projeto Amasénior Bem-estar;</w:t>
            </w:r>
          </w:p>
          <w:p w14:paraId="4AD4E286" w14:textId="77777777" w:rsidR="003A4D85" w:rsidRPr="00773135" w:rsidRDefault="003A4D85" w:rsidP="003A4D8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Declaro que desejo receber informação sobre iniciativas e programas de intervenção social promovidas pela CMA por e-mail, mensagens escritas, ente outros.</w:t>
            </w:r>
          </w:p>
          <w:p w14:paraId="6402F8EF" w14:textId="77777777" w:rsidR="003A4D85" w:rsidRPr="00773135" w:rsidRDefault="003A4D85" w:rsidP="003A4D8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 xml:space="preserve">Tomo ainda conhecimento de que o consentimento prestado para o tratamento e partilha dos meus dados pessoais poderá ser revogado por mim, a todo o momento. Para tal, ou para exercer os meus direitos de acesso, retificação, oposição, apagamento, limitação e portabilidade, deverei manifestar a minha vontade por escrito, apresentando um requerimento junto dos serviços da Câmara Municipal da Amadora, ou para o endereço de e-mail: </w:t>
            </w:r>
            <w:hyperlink r:id="rId8" w:history="1">
              <w:r w:rsidRPr="00773135">
                <w:rPr>
                  <w:rStyle w:val="Hiperligao"/>
                  <w:rFonts w:ascii="Calibri" w:hAnsi="Calibri" w:cs="Calibri"/>
                  <w:sz w:val="22"/>
                  <w:szCs w:val="22"/>
                </w:rPr>
                <w:t>dpo@cm-amadora.pt</w:t>
              </w:r>
            </w:hyperlink>
            <w:r w:rsidRPr="0077313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114C2E3" w14:textId="77777777" w:rsidR="00214987" w:rsidRPr="00773135" w:rsidRDefault="00214987" w:rsidP="0021498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485650A" w14:textId="77777777" w:rsidR="00294A52" w:rsidRPr="00773135" w:rsidRDefault="00294A52" w:rsidP="0021498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822406" w14:textId="77777777" w:rsidR="00654DAF" w:rsidRPr="00773135" w:rsidRDefault="00654DAF" w:rsidP="00C76689">
            <w:pPr>
              <w:tabs>
                <w:tab w:val="left" w:pos="6667"/>
              </w:tabs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Amadora, ______ de _______________ de _______</w:t>
            </w:r>
            <w:r w:rsidRPr="00773135">
              <w:rPr>
                <w:rFonts w:ascii="Calibri" w:hAnsi="Calibri" w:cs="Calibri"/>
                <w:sz w:val="22"/>
                <w:szCs w:val="22"/>
              </w:rPr>
              <w:tab/>
              <w:t>Assinatura</w:t>
            </w:r>
          </w:p>
          <w:p w14:paraId="67ACC987" w14:textId="77777777" w:rsidR="00654DAF" w:rsidRPr="00773135" w:rsidRDefault="00654DAF" w:rsidP="00C7668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ABC2797" w14:textId="77777777" w:rsidR="00654DAF" w:rsidRPr="00773135" w:rsidRDefault="00654DAF" w:rsidP="00C7668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47CD1B" w14:textId="77777777" w:rsidR="00654DAF" w:rsidRPr="00773135" w:rsidRDefault="00654DAF" w:rsidP="00214987">
            <w:pPr>
              <w:ind w:left="5743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</w:p>
        </w:tc>
      </w:tr>
    </w:tbl>
    <w:p w14:paraId="28E5A21F" w14:textId="2F4DD1EA" w:rsidR="00411A84" w:rsidRPr="00773135" w:rsidRDefault="00411A84" w:rsidP="00E5234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34EC0CE" w14:textId="77777777" w:rsidR="00136F3F" w:rsidRPr="00773135" w:rsidRDefault="00136F3F" w:rsidP="00136F3F">
      <w:pPr>
        <w:rPr>
          <w:rFonts w:ascii="Calibri" w:hAnsi="Calibri" w:cs="Calibri"/>
          <w:sz w:val="22"/>
          <w:szCs w:val="22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11A84" w:rsidRPr="00773135" w14:paraId="22643694" w14:textId="77777777" w:rsidTr="00B5044F">
        <w:trPr>
          <w:trHeight w:val="227"/>
        </w:trPr>
        <w:tc>
          <w:tcPr>
            <w:tcW w:w="9923" w:type="dxa"/>
          </w:tcPr>
          <w:p w14:paraId="44E8647F" w14:textId="3D600712" w:rsidR="00411A84" w:rsidRPr="00773135" w:rsidRDefault="00411A84" w:rsidP="00B5044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05 LOCAIS DE ENTREGA</w:t>
            </w:r>
          </w:p>
        </w:tc>
      </w:tr>
      <w:tr w:rsidR="00411A84" w:rsidRPr="00773135" w14:paraId="5AE216AF" w14:textId="77777777" w:rsidTr="00B5044F">
        <w:tc>
          <w:tcPr>
            <w:tcW w:w="9923" w:type="dxa"/>
          </w:tcPr>
          <w:p w14:paraId="798E8874" w14:textId="77777777" w:rsidR="00411A84" w:rsidRPr="00773135" w:rsidRDefault="00411A84" w:rsidP="00411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Por email:</w:t>
            </w:r>
          </w:p>
          <w:p w14:paraId="6C15CF49" w14:textId="77777777" w:rsidR="00411A84" w:rsidRPr="00773135" w:rsidRDefault="00000000" w:rsidP="00B5044F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="Calibri" w:hAnsi="Calibri" w:cs="Calibri"/>
                <w:sz w:val="22"/>
                <w:szCs w:val="22"/>
              </w:rPr>
            </w:pPr>
            <w:hyperlink r:id="rId9" w:history="1">
              <w:r w:rsidR="00411A84" w:rsidRPr="00773135">
                <w:rPr>
                  <w:rStyle w:val="Hiperligao"/>
                  <w:rFonts w:ascii="Calibri" w:hAnsi="Calibri" w:cs="Calibri"/>
                  <w:sz w:val="22"/>
                  <w:szCs w:val="22"/>
                </w:rPr>
                <w:t>accao.social@cm-amadora.pt</w:t>
              </w:r>
            </w:hyperlink>
          </w:p>
          <w:p w14:paraId="1BBE1B2F" w14:textId="77777777" w:rsidR="00411A84" w:rsidRPr="00773135" w:rsidRDefault="00411A84" w:rsidP="00411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Por Correio</w:t>
            </w:r>
          </w:p>
          <w:p w14:paraId="672590B2" w14:textId="77777777" w:rsidR="00411A84" w:rsidRPr="00773135" w:rsidRDefault="00411A84" w:rsidP="00B5044F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Divisão de Intervenção Social</w:t>
            </w:r>
          </w:p>
          <w:p w14:paraId="272CE677" w14:textId="77777777" w:rsidR="00411A84" w:rsidRPr="00773135" w:rsidRDefault="00411A84" w:rsidP="00B5044F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Praceta Carolina Simões, S/N</w:t>
            </w:r>
          </w:p>
          <w:p w14:paraId="009228FE" w14:textId="77777777" w:rsidR="00411A84" w:rsidRPr="00773135" w:rsidRDefault="00411A84" w:rsidP="00B5044F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2700-165 Amadora</w:t>
            </w:r>
          </w:p>
          <w:p w14:paraId="023B4FE0" w14:textId="77777777" w:rsidR="00411A84" w:rsidRPr="00773135" w:rsidRDefault="00411A84" w:rsidP="00411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Balcão de Atendimento Central da CMA</w:t>
            </w:r>
          </w:p>
          <w:p w14:paraId="3873EF50" w14:textId="77777777" w:rsidR="00411A84" w:rsidRPr="00773135" w:rsidRDefault="00411A84" w:rsidP="00411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Juntas de Freguesia</w:t>
            </w:r>
          </w:p>
          <w:p w14:paraId="52B0921C" w14:textId="77777777" w:rsidR="00411A84" w:rsidRPr="00773135" w:rsidRDefault="00411A84" w:rsidP="00411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sz w:val="22"/>
                <w:szCs w:val="22"/>
              </w:rPr>
              <w:t>Para informações adicionais, ligar Linha Gratuita Municipal 800 207 632</w:t>
            </w:r>
          </w:p>
        </w:tc>
      </w:tr>
    </w:tbl>
    <w:p w14:paraId="58588F2B" w14:textId="77777777" w:rsidR="00294A52" w:rsidRPr="00773135" w:rsidRDefault="00294A52" w:rsidP="007C21F5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21F5" w:rsidRPr="00773135" w14:paraId="64C5FEBD" w14:textId="77777777" w:rsidTr="00DC78DD">
        <w:tc>
          <w:tcPr>
            <w:tcW w:w="9923" w:type="dxa"/>
          </w:tcPr>
          <w:p w14:paraId="428E364D" w14:textId="3BCB7D70" w:rsidR="007C21F5" w:rsidRPr="00773135" w:rsidRDefault="007C21F5" w:rsidP="00136F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0</w:t>
            </w:r>
            <w:r w:rsidR="00411A84"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  <w:r w:rsidRPr="007731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DESPACHO </w:t>
            </w:r>
            <w:r w:rsidRPr="00773135">
              <w:rPr>
                <w:rFonts w:ascii="Calibri" w:hAnsi="Calibri" w:cs="Calibri"/>
                <w:bCs/>
                <w:sz w:val="22"/>
                <w:szCs w:val="22"/>
              </w:rPr>
              <w:t>(Espaço destinado à Câmara Municipal da Amadora)</w:t>
            </w:r>
          </w:p>
        </w:tc>
      </w:tr>
    </w:tbl>
    <w:p w14:paraId="1ACA7F8A" w14:textId="77777777" w:rsidR="00EB0754" w:rsidRPr="00773135" w:rsidRDefault="00D641E8" w:rsidP="001F2D49">
      <w:pPr>
        <w:rPr>
          <w:rFonts w:ascii="Calibri" w:hAnsi="Calibri" w:cs="Calibri"/>
          <w:sz w:val="22"/>
          <w:szCs w:val="22"/>
        </w:rPr>
      </w:pPr>
      <w:r w:rsidRPr="00773135">
        <w:rPr>
          <w:rFonts w:ascii="Calibri" w:hAnsi="Calibri" w:cs="Calibr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C21F5" w:rsidRPr="00773135">
        <w:rPr>
          <w:rFonts w:ascii="Calibri" w:hAnsi="Calibri" w:cs="Calibri"/>
          <w:sz w:val="22"/>
          <w:szCs w:val="22"/>
        </w:rPr>
        <w:instrText xml:space="preserve"> FORMTEXT </w:instrText>
      </w:r>
      <w:r w:rsidRPr="00773135">
        <w:rPr>
          <w:rFonts w:ascii="Calibri" w:hAnsi="Calibri" w:cs="Calibri"/>
          <w:sz w:val="22"/>
          <w:szCs w:val="22"/>
        </w:rPr>
      </w:r>
      <w:r w:rsidRPr="00773135">
        <w:rPr>
          <w:rFonts w:ascii="Calibri" w:hAnsi="Calibri" w:cs="Calibri"/>
          <w:sz w:val="22"/>
          <w:szCs w:val="22"/>
        </w:rPr>
        <w:fldChar w:fldCharType="separate"/>
      </w:r>
      <w:r w:rsidR="007C21F5" w:rsidRPr="00773135">
        <w:rPr>
          <w:rFonts w:ascii="Calibri" w:hAnsi="Calibri" w:cs="Calibri"/>
          <w:noProof/>
          <w:sz w:val="22"/>
          <w:szCs w:val="22"/>
        </w:rPr>
        <w:t> </w:t>
      </w:r>
      <w:r w:rsidR="007C21F5" w:rsidRPr="00773135">
        <w:rPr>
          <w:rFonts w:ascii="Calibri" w:hAnsi="Calibri" w:cs="Calibri"/>
          <w:noProof/>
          <w:sz w:val="22"/>
          <w:szCs w:val="22"/>
        </w:rPr>
        <w:t> </w:t>
      </w:r>
      <w:r w:rsidR="007C21F5" w:rsidRPr="00773135">
        <w:rPr>
          <w:rFonts w:ascii="Calibri" w:hAnsi="Calibri" w:cs="Calibri"/>
          <w:noProof/>
          <w:sz w:val="22"/>
          <w:szCs w:val="22"/>
        </w:rPr>
        <w:t> </w:t>
      </w:r>
      <w:r w:rsidR="007C21F5" w:rsidRPr="00773135">
        <w:rPr>
          <w:rFonts w:ascii="Calibri" w:hAnsi="Calibri" w:cs="Calibri"/>
          <w:noProof/>
          <w:sz w:val="22"/>
          <w:szCs w:val="22"/>
        </w:rPr>
        <w:t> </w:t>
      </w:r>
      <w:r w:rsidR="007C21F5" w:rsidRPr="00773135">
        <w:rPr>
          <w:rFonts w:ascii="Calibri" w:hAnsi="Calibri" w:cs="Calibri"/>
          <w:noProof/>
          <w:sz w:val="22"/>
          <w:szCs w:val="22"/>
        </w:rPr>
        <w:t> </w:t>
      </w:r>
      <w:r w:rsidRPr="00773135">
        <w:rPr>
          <w:rFonts w:ascii="Calibri" w:hAnsi="Calibri" w:cs="Calibri"/>
          <w:sz w:val="22"/>
          <w:szCs w:val="22"/>
        </w:rPr>
        <w:fldChar w:fldCharType="end"/>
      </w:r>
    </w:p>
    <w:sectPr w:rsidR="00EB0754" w:rsidRPr="00773135" w:rsidSect="00E652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1701" w:right="560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0F8B" w14:textId="77777777" w:rsidR="000C7945" w:rsidRDefault="000C7945" w:rsidP="006D3E5B">
      <w:r>
        <w:separator/>
      </w:r>
    </w:p>
  </w:endnote>
  <w:endnote w:type="continuationSeparator" w:id="0">
    <w:p w14:paraId="1A89CCD1" w14:textId="77777777" w:rsidR="000C7945" w:rsidRDefault="000C7945" w:rsidP="006D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@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FD4D" w14:textId="77777777" w:rsidR="004568FB" w:rsidRDefault="004568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6450B" w14:textId="77777777" w:rsidR="00C76689" w:rsidRDefault="00C76689" w:rsidP="00201B39">
    <w:pPr>
      <w:pStyle w:val="Rodap"/>
      <w:tabs>
        <w:tab w:val="clear" w:pos="4320"/>
        <w:tab w:val="clear" w:pos="8640"/>
      </w:tabs>
      <w:rPr>
        <w:rFonts w:ascii="Calibri" w:hAnsi="Calibri"/>
        <w:sz w:val="14"/>
        <w:szCs w:val="14"/>
      </w:rPr>
    </w:pPr>
  </w:p>
  <w:p w14:paraId="262399D4" w14:textId="77777777" w:rsidR="00C76689" w:rsidRPr="00AB32CC" w:rsidRDefault="00000000" w:rsidP="00201B39">
    <w:pPr>
      <w:pStyle w:val="Rodap"/>
      <w:tabs>
        <w:tab w:val="clear" w:pos="4320"/>
        <w:tab w:val="clear" w:pos="8640"/>
      </w:tabs>
      <w:jc w:val="right"/>
      <w:rPr>
        <w:rFonts w:ascii="Calibri" w:hAnsi="Calibri"/>
        <w:sz w:val="14"/>
        <w:szCs w:val="14"/>
      </w:rPr>
    </w:pPr>
    <w:r>
      <w:rPr>
        <w:rFonts w:ascii="Calibri" w:hAnsi="Calibri"/>
        <w:noProof/>
        <w:sz w:val="14"/>
        <w:szCs w:val="14"/>
      </w:rPr>
      <w:pict w14:anchorId="3DA76E84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left:0;text-align:left;margin-left:136.65pt;margin-top:793.25pt;width:210.2pt;height:21.4pt;z-index:-251646976;mso-position-vertical-relative:page;mso-width-relative:margin;mso-height-relative:margin" o:allowincell="f" filled="f" stroked="f">
          <v:textbox inset="0,0,0,0">
            <w:txbxContent>
              <w:p w14:paraId="153CBCF1" w14:textId="77777777" w:rsidR="00C76689" w:rsidRDefault="00000000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C76689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14:paraId="5629353A" w14:textId="77777777" w:rsidR="00C76689" w:rsidRPr="00246ADD" w:rsidRDefault="00000000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C76689" w:rsidRPr="00C577E4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C76689" w:rsidRPr="00AB32CC">
      <w:rPr>
        <w:rFonts w:ascii="Calibri" w:hAnsi="Calibri"/>
        <w:sz w:val="14"/>
        <w:szCs w:val="14"/>
      </w:rPr>
      <w:t xml:space="preserve">Página </w:t>
    </w:r>
    <w:r w:rsidR="00D641E8" w:rsidRPr="00160CD1">
      <w:rPr>
        <w:rFonts w:ascii="Calibri" w:hAnsi="Calibri"/>
        <w:sz w:val="14"/>
        <w:szCs w:val="14"/>
      </w:rPr>
      <w:fldChar w:fldCharType="begin"/>
    </w:r>
    <w:r w:rsidR="00C76689" w:rsidRPr="00AB32CC">
      <w:rPr>
        <w:rFonts w:ascii="Calibri" w:hAnsi="Calibri"/>
        <w:sz w:val="14"/>
        <w:szCs w:val="14"/>
      </w:rPr>
      <w:instrText xml:space="preserve"> PAGE </w:instrText>
    </w:r>
    <w:r w:rsidR="00D641E8" w:rsidRPr="00160CD1">
      <w:rPr>
        <w:rFonts w:ascii="Calibri" w:hAnsi="Calibri"/>
        <w:sz w:val="14"/>
        <w:szCs w:val="14"/>
      </w:rPr>
      <w:fldChar w:fldCharType="separate"/>
    </w:r>
    <w:r w:rsidR="003A4D85">
      <w:rPr>
        <w:rFonts w:ascii="Calibri" w:hAnsi="Calibri"/>
        <w:noProof/>
        <w:sz w:val="14"/>
        <w:szCs w:val="14"/>
      </w:rPr>
      <w:t>2</w:t>
    </w:r>
    <w:r w:rsidR="00D641E8" w:rsidRPr="00160CD1">
      <w:rPr>
        <w:rFonts w:ascii="Calibri" w:hAnsi="Calibri"/>
        <w:sz w:val="14"/>
        <w:szCs w:val="14"/>
      </w:rPr>
      <w:fldChar w:fldCharType="end"/>
    </w:r>
    <w:r w:rsidR="00C76689" w:rsidRPr="00AB32CC">
      <w:rPr>
        <w:rFonts w:ascii="Calibri" w:hAnsi="Calibri"/>
        <w:sz w:val="14"/>
        <w:szCs w:val="14"/>
      </w:rPr>
      <w:t xml:space="preserve"> de </w:t>
    </w:r>
    <w:r w:rsidR="00D641E8" w:rsidRPr="00160CD1">
      <w:rPr>
        <w:rFonts w:ascii="Calibri" w:hAnsi="Calibri"/>
        <w:sz w:val="14"/>
        <w:szCs w:val="14"/>
      </w:rPr>
      <w:fldChar w:fldCharType="begin"/>
    </w:r>
    <w:r w:rsidR="00C76689" w:rsidRPr="00AB32CC">
      <w:rPr>
        <w:rFonts w:ascii="Calibri" w:hAnsi="Calibri"/>
        <w:sz w:val="14"/>
        <w:szCs w:val="14"/>
      </w:rPr>
      <w:instrText xml:space="preserve"> NUMPAGES </w:instrText>
    </w:r>
    <w:r w:rsidR="00D641E8" w:rsidRPr="00160CD1">
      <w:rPr>
        <w:rFonts w:ascii="Calibri" w:hAnsi="Calibri"/>
        <w:sz w:val="14"/>
        <w:szCs w:val="14"/>
      </w:rPr>
      <w:fldChar w:fldCharType="separate"/>
    </w:r>
    <w:r w:rsidR="003A4D85">
      <w:rPr>
        <w:rFonts w:ascii="Calibri" w:hAnsi="Calibri"/>
        <w:noProof/>
        <w:sz w:val="14"/>
        <w:szCs w:val="14"/>
      </w:rPr>
      <w:t>3</w:t>
    </w:r>
    <w:r w:rsidR="00D641E8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A7467" w14:textId="77777777" w:rsidR="004568FB" w:rsidRDefault="004568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F9B33" w14:textId="77777777" w:rsidR="000C7945" w:rsidRDefault="000C7945" w:rsidP="006D3E5B">
      <w:r>
        <w:separator/>
      </w:r>
    </w:p>
  </w:footnote>
  <w:footnote w:type="continuationSeparator" w:id="0">
    <w:p w14:paraId="5EAF1D58" w14:textId="77777777" w:rsidR="000C7945" w:rsidRDefault="000C7945" w:rsidP="006D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8B074" w14:textId="1EC7384B" w:rsidR="004568FB" w:rsidRDefault="004568F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A656" w14:textId="5BC74DD1" w:rsidR="00C76689" w:rsidRPr="00481E0D" w:rsidRDefault="00481E0D" w:rsidP="00481E0D">
    <w:pPr>
      <w:pStyle w:val="Cabealho"/>
      <w:tabs>
        <w:tab w:val="clear" w:pos="4320"/>
        <w:tab w:val="clear" w:pos="8640"/>
      </w:tabs>
      <w:spacing w:line="360" w:lineRule="auto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</w:rPr>
      <w:drawing>
        <wp:anchor distT="0" distB="0" distL="114300" distR="114300" simplePos="0" relativeHeight="251672576" behindDoc="1" locked="0" layoutInCell="1" allowOverlap="1" wp14:anchorId="522DD81C" wp14:editId="43C89BB0">
          <wp:simplePos x="0" y="0"/>
          <wp:positionH relativeFrom="page">
            <wp:posOffset>907415</wp:posOffset>
          </wp:positionH>
          <wp:positionV relativeFrom="page">
            <wp:posOffset>478790</wp:posOffset>
          </wp:positionV>
          <wp:extent cx="1267200" cy="348018"/>
          <wp:effectExtent l="19050" t="0" r="9150" b="0"/>
          <wp:wrapNone/>
          <wp:docPr id="1" name="Imagem 0" descr="CMAMARCA_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MARCA_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200" cy="3480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rFonts w:ascii="Calibri" w:hAnsi="Calibri" w:cs="Calibri"/>
        <w:sz w:val="16"/>
        <w:szCs w:val="16"/>
      </w:rPr>
      <w:pict w14:anchorId="02098FE6"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alt="______" style="position:absolute;margin-left:.5pt;margin-top:406.5pt;width:36.0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042" inset="0,0,0,0">
            <w:txbxContent>
              <w:p w14:paraId="5B4789C7" w14:textId="77777777" w:rsidR="00C76689" w:rsidRDefault="00C76689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="00000000">
      <w:rPr>
        <w:rFonts w:ascii="Calibri" w:hAnsi="Calibri" w:cs="Calibri"/>
        <w:sz w:val="16"/>
        <w:szCs w:val="16"/>
      </w:rPr>
      <w:pict w14:anchorId="43E21FAE">
        <v:shape id="_x0000_s1040" type="#_x0000_t202" style="position:absolute;margin-left:499.8pt;margin-top:33.4pt;width:66.65pt;height:20.25pt;z-index:-251649024;mso-position-horizontal-relative:page;mso-position-vertical-relative:page;v-text-anchor:bottom" o:allowincell="f" filled="f" stroked="f">
          <v:textbox style="mso-next-textbox:#_x0000_s1040" inset="0,0,0,0">
            <w:txbxContent>
              <w:p w14:paraId="062140B6" w14:textId="77777777" w:rsidR="00C76689" w:rsidRPr="00296211" w:rsidRDefault="00C76689" w:rsidP="00296211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E2</w:t>
                </w:r>
                <w:r w:rsidR="0078796E"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9</w:t>
                </w:r>
              </w:p>
            </w:txbxContent>
          </v:textbox>
          <w10:wrap anchorx="page" anchory="page"/>
          <w10:anchorlock/>
        </v:shape>
      </w:pict>
    </w:r>
    <w:r w:rsidR="00000000">
      <w:rPr>
        <w:rFonts w:ascii="Calibri" w:hAnsi="Calibri" w:cs="Calibri"/>
        <w:sz w:val="16"/>
        <w:szCs w:val="16"/>
      </w:rPr>
      <w:pict w14:anchorId="54E627BC">
        <v:shape id="_x0000_s1037" type="#_x0000_t202" style="position:absolute;margin-left:178.05pt;margin-top:36pt;width:255.95pt;height:27.5pt;z-index:-251650048;mso-position-horizontal-relative:page;mso-position-vertical-relative:page;mso-width-relative:margin;mso-height-relative:margin" o:allowincell="f" filled="f" stroked="f">
          <v:textbox style="mso-next-textbox:#_x0000_s1037" inset="0,0,0,0">
            <w:txbxContent>
              <w:p w14:paraId="033C966E" w14:textId="77777777" w:rsidR="00C76689" w:rsidRPr="00260F6B" w:rsidRDefault="00C76689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</w:p>
              <w:p w14:paraId="4663B06F" w14:textId="77777777" w:rsidR="00201B39" w:rsidRPr="00201B39" w:rsidRDefault="00201B39" w:rsidP="00C27FD4">
                <w:pPr>
                  <w:rPr>
                    <w:rFonts w:ascii="Calibri" w:hAnsi="Calibri" w:cs="Calibri"/>
                    <w:b/>
                    <w:sz w:val="14"/>
                    <w:szCs w:val="14"/>
                  </w:rPr>
                </w:pPr>
                <w:r w:rsidRPr="00201B39">
                  <w:rPr>
                    <w:rFonts w:ascii="Calibri" w:hAnsi="Calibri" w:cs="Calibri"/>
                    <w:b/>
                    <w:sz w:val="14"/>
                    <w:szCs w:val="14"/>
                  </w:rPr>
                  <w:t xml:space="preserve">Departamento de Educação e Desenvolvimento </w:t>
                </w:r>
                <w:proofErr w:type="gramStart"/>
                <w:r w:rsidRPr="00201B39">
                  <w:rPr>
                    <w:rFonts w:ascii="Calibri" w:hAnsi="Calibri" w:cs="Calibri"/>
                    <w:b/>
                    <w:sz w:val="14"/>
                    <w:szCs w:val="14"/>
                  </w:rPr>
                  <w:t>Sociocultural .</w:t>
                </w:r>
                <w:proofErr w:type="gramEnd"/>
                <w:r w:rsidRPr="00201B39">
                  <w:rPr>
                    <w:rFonts w:ascii="Calibri" w:hAnsi="Calibri" w:cs="Calibri"/>
                    <w:b/>
                    <w:sz w:val="14"/>
                    <w:szCs w:val="14"/>
                  </w:rPr>
                  <w:t xml:space="preserve"> DEDS</w:t>
                </w:r>
              </w:p>
              <w:p w14:paraId="79746E2F" w14:textId="77777777" w:rsidR="00201B39" w:rsidRPr="00201B39" w:rsidRDefault="00201B39" w:rsidP="00C27FD4">
                <w:pPr>
                  <w:rPr>
                    <w:rFonts w:ascii="Calibri" w:hAnsi="Calibri" w:cs="Calibri"/>
                    <w:sz w:val="14"/>
                    <w:szCs w:val="14"/>
                  </w:rPr>
                </w:pPr>
                <w:r w:rsidRPr="00201B39">
                  <w:rPr>
                    <w:rFonts w:ascii="Calibri" w:hAnsi="Calibri" w:cs="Calibri"/>
                    <w:sz w:val="14"/>
                    <w:szCs w:val="14"/>
                  </w:rPr>
                  <w:t xml:space="preserve">Divisão de Intervenção </w:t>
                </w:r>
                <w:proofErr w:type="gramStart"/>
                <w:r w:rsidRPr="00201B39">
                  <w:rPr>
                    <w:rFonts w:ascii="Calibri" w:hAnsi="Calibri" w:cs="Calibri"/>
                    <w:sz w:val="14"/>
                    <w:szCs w:val="14"/>
                  </w:rPr>
                  <w:t>Social .</w:t>
                </w:r>
                <w:proofErr w:type="gramEnd"/>
                <w:r w:rsidRPr="00201B39">
                  <w:rPr>
                    <w:rFonts w:ascii="Calibri" w:hAnsi="Calibri" w:cs="Calibri"/>
                    <w:sz w:val="14"/>
                    <w:szCs w:val="14"/>
                  </w:rPr>
                  <w:t xml:space="preserve"> DIS</w:t>
                </w:r>
              </w:p>
            </w:txbxContent>
          </v:textbox>
          <w10:wrap anchorx="page" anchory="page"/>
          <w10:anchorlock/>
        </v:shape>
      </w:pict>
    </w:r>
    <w:r w:rsidR="00000000">
      <w:rPr>
        <w:rFonts w:ascii="Calibri" w:hAnsi="Calibri" w:cs="Calibri"/>
        <w:sz w:val="16"/>
        <w:szCs w:val="16"/>
      </w:rPr>
      <w:pict w14:anchorId="1C8F39C1">
        <v:shape id="_x0000_s1036" type="#_x0000_t202" style="position:absolute;margin-left:368.55pt;margin-top:53.6pt;width:197.55pt;height:16.65pt;z-index:-251652096;mso-position-horizontal-relative:page;mso-position-vertical-relative:page;mso-width-relative:margin;mso-height-relative:margin;v-text-anchor:bottom" o:allowincell="f" filled="f" stroked="f">
          <v:textbox style="mso-next-textbox:#_x0000_s1036" inset="0,0,0,0">
            <w:txbxContent>
              <w:p w14:paraId="504E1F32" w14:textId="77777777" w:rsidR="00C76689" w:rsidRPr="00E431FB" w:rsidRDefault="00C85809" w:rsidP="00201B39">
                <w:pPr>
                  <w:pStyle w:val="Cabealho"/>
                  <w:widowControl w:val="0"/>
                  <w:tabs>
                    <w:tab w:val="clear" w:pos="4320"/>
                    <w:tab w:val="clear" w:pos="8640"/>
                  </w:tabs>
                  <w:jc w:val="right"/>
                  <w:rPr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Ficha de Inscrição</w:t>
                </w:r>
              </w:p>
              <w:p w14:paraId="600F9A54" w14:textId="6FB8693E" w:rsidR="00C76689" w:rsidRDefault="00C76689" w:rsidP="00201B39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E2</w:t>
                </w:r>
                <w:r w:rsidR="00C6508F">
                  <w:rPr>
                    <w:rFonts w:ascii="Calibri" w:hAnsi="Calibri"/>
                    <w:noProof/>
                    <w:sz w:val="12"/>
                    <w:szCs w:val="12"/>
                  </w:rPr>
                  <w:t>9</w:t>
                </w:r>
                <w:r w:rsidRPr="00160CD1">
                  <w:rPr>
                    <w:rFonts w:ascii="Calibri" w:hAnsi="Calibri"/>
                    <w:noProof/>
                    <w:sz w:val="12"/>
                    <w:szCs w:val="12"/>
                  </w:rPr>
                  <w:t>/20</w:t>
                </w:r>
                <w:r w:rsidR="00411A84">
                  <w:rPr>
                    <w:rFonts w:ascii="Calibri" w:hAnsi="Calibri"/>
                    <w:noProof/>
                    <w:sz w:val="12"/>
                    <w:szCs w:val="12"/>
                  </w:rPr>
                  <w:t>23</w:t>
                </w:r>
                <w:r w:rsidRPr="00160CD1">
                  <w:rPr>
                    <w:rFonts w:ascii="Calibri" w:hAnsi="Calibri"/>
                    <w:noProof/>
                    <w:sz w:val="12"/>
                    <w:szCs w:val="12"/>
                  </w:rPr>
                  <w:t>/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V</w:t>
                </w:r>
                <w:r w:rsidR="004568FB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  <w:r w:rsidR="00411A84">
                  <w:rPr>
                    <w:rFonts w:ascii="Calibri" w:hAnsi="Calibri"/>
                    <w:noProof/>
                    <w:sz w:val="12"/>
                    <w:szCs w:val="12"/>
                  </w:rPr>
                  <w:t>.0</w:t>
                </w:r>
              </w:p>
            </w:txbxContent>
          </v:textbox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4975" w14:textId="10F8404B" w:rsidR="004568FB" w:rsidRDefault="00456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47841"/>
    <w:multiLevelType w:val="hybridMultilevel"/>
    <w:tmpl w:val="2A78910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E6256"/>
    <w:multiLevelType w:val="hybridMultilevel"/>
    <w:tmpl w:val="5B80AF8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06AF"/>
    <w:multiLevelType w:val="hybridMultilevel"/>
    <w:tmpl w:val="1B6C717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D123E2"/>
    <w:multiLevelType w:val="hybridMultilevel"/>
    <w:tmpl w:val="E300281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92777"/>
    <w:multiLevelType w:val="hybridMultilevel"/>
    <w:tmpl w:val="309884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F69E4"/>
    <w:multiLevelType w:val="hybridMultilevel"/>
    <w:tmpl w:val="45DC5E2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715432">
    <w:abstractNumId w:val="3"/>
  </w:num>
  <w:num w:numId="2" w16cid:durableId="734550038">
    <w:abstractNumId w:val="2"/>
  </w:num>
  <w:num w:numId="3" w16cid:durableId="1456099936">
    <w:abstractNumId w:val="1"/>
  </w:num>
  <w:num w:numId="4" w16cid:durableId="800264327">
    <w:abstractNumId w:val="5"/>
  </w:num>
  <w:num w:numId="5" w16cid:durableId="130680181">
    <w:abstractNumId w:val="0"/>
  </w:num>
  <w:num w:numId="6" w16cid:durableId="1621914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5JgwtirPl2wpRV+lf++OsGr+C0XSMhSwHwRhbF0hgWFQ2GmcfrIRtsxea58s7ELx3QH/jlZoSMPx7Vj/ZDA3jw==" w:salt="S9xRqmkjpU+b3ePPWc1sFA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90E57"/>
    <w:rsid w:val="00002B8F"/>
    <w:rsid w:val="000052C7"/>
    <w:rsid w:val="0000750F"/>
    <w:rsid w:val="00011B02"/>
    <w:rsid w:val="0001681D"/>
    <w:rsid w:val="00017569"/>
    <w:rsid w:val="000234E2"/>
    <w:rsid w:val="00025396"/>
    <w:rsid w:val="000302BB"/>
    <w:rsid w:val="000321E9"/>
    <w:rsid w:val="00032F1A"/>
    <w:rsid w:val="000331FC"/>
    <w:rsid w:val="000337D7"/>
    <w:rsid w:val="000345F7"/>
    <w:rsid w:val="000400D6"/>
    <w:rsid w:val="00043936"/>
    <w:rsid w:val="00050058"/>
    <w:rsid w:val="0005205B"/>
    <w:rsid w:val="0005335A"/>
    <w:rsid w:val="0005534C"/>
    <w:rsid w:val="000757EF"/>
    <w:rsid w:val="000773EB"/>
    <w:rsid w:val="00077E32"/>
    <w:rsid w:val="00087AEA"/>
    <w:rsid w:val="0009631B"/>
    <w:rsid w:val="00097F33"/>
    <w:rsid w:val="000A2B6A"/>
    <w:rsid w:val="000B0F9D"/>
    <w:rsid w:val="000B2E83"/>
    <w:rsid w:val="000B6823"/>
    <w:rsid w:val="000B6A4C"/>
    <w:rsid w:val="000C0459"/>
    <w:rsid w:val="000C10FD"/>
    <w:rsid w:val="000C3752"/>
    <w:rsid w:val="000C4BE7"/>
    <w:rsid w:val="000C7945"/>
    <w:rsid w:val="000D50A7"/>
    <w:rsid w:val="000E3425"/>
    <w:rsid w:val="000E3C7D"/>
    <w:rsid w:val="000F5E6D"/>
    <w:rsid w:val="000F64F1"/>
    <w:rsid w:val="001065D7"/>
    <w:rsid w:val="0010711D"/>
    <w:rsid w:val="001101EB"/>
    <w:rsid w:val="001133D9"/>
    <w:rsid w:val="0012008E"/>
    <w:rsid w:val="00131D1F"/>
    <w:rsid w:val="00136809"/>
    <w:rsid w:val="00136F3F"/>
    <w:rsid w:val="001379BB"/>
    <w:rsid w:val="00146CD6"/>
    <w:rsid w:val="00154700"/>
    <w:rsid w:val="0016184B"/>
    <w:rsid w:val="00175ED1"/>
    <w:rsid w:val="00182B2B"/>
    <w:rsid w:val="00184955"/>
    <w:rsid w:val="00193E03"/>
    <w:rsid w:val="0019458C"/>
    <w:rsid w:val="00197071"/>
    <w:rsid w:val="001A164B"/>
    <w:rsid w:val="001A554E"/>
    <w:rsid w:val="001C6CCC"/>
    <w:rsid w:val="001D22CA"/>
    <w:rsid w:val="001D7829"/>
    <w:rsid w:val="001E3BC3"/>
    <w:rsid w:val="001E3E06"/>
    <w:rsid w:val="001F1F85"/>
    <w:rsid w:val="001F2D49"/>
    <w:rsid w:val="001F7C16"/>
    <w:rsid w:val="00201B39"/>
    <w:rsid w:val="00204A09"/>
    <w:rsid w:val="0020521D"/>
    <w:rsid w:val="00210E1C"/>
    <w:rsid w:val="00214987"/>
    <w:rsid w:val="00223C57"/>
    <w:rsid w:val="0024513A"/>
    <w:rsid w:val="00246ADD"/>
    <w:rsid w:val="00247C4A"/>
    <w:rsid w:val="002557DB"/>
    <w:rsid w:val="0025657E"/>
    <w:rsid w:val="00260F6B"/>
    <w:rsid w:val="002758EC"/>
    <w:rsid w:val="002770A9"/>
    <w:rsid w:val="0028107D"/>
    <w:rsid w:val="00290F69"/>
    <w:rsid w:val="00292EBD"/>
    <w:rsid w:val="00294A52"/>
    <w:rsid w:val="00296211"/>
    <w:rsid w:val="002B3DB5"/>
    <w:rsid w:val="002C07C7"/>
    <w:rsid w:val="002C21B0"/>
    <w:rsid w:val="002C33B1"/>
    <w:rsid w:val="002E07D3"/>
    <w:rsid w:val="002E2AB0"/>
    <w:rsid w:val="002E3E87"/>
    <w:rsid w:val="00306354"/>
    <w:rsid w:val="00307CCB"/>
    <w:rsid w:val="0032335C"/>
    <w:rsid w:val="00325BD7"/>
    <w:rsid w:val="0032671E"/>
    <w:rsid w:val="00327FA3"/>
    <w:rsid w:val="0033181A"/>
    <w:rsid w:val="0033463C"/>
    <w:rsid w:val="0034046B"/>
    <w:rsid w:val="00342F8F"/>
    <w:rsid w:val="00343615"/>
    <w:rsid w:val="00347AE4"/>
    <w:rsid w:val="003518B0"/>
    <w:rsid w:val="00352D1B"/>
    <w:rsid w:val="00361AD3"/>
    <w:rsid w:val="003634AF"/>
    <w:rsid w:val="00392F96"/>
    <w:rsid w:val="003931E3"/>
    <w:rsid w:val="003944E0"/>
    <w:rsid w:val="003959A5"/>
    <w:rsid w:val="003960E0"/>
    <w:rsid w:val="00396716"/>
    <w:rsid w:val="003A37D4"/>
    <w:rsid w:val="003A4D85"/>
    <w:rsid w:val="003B0721"/>
    <w:rsid w:val="003B09A0"/>
    <w:rsid w:val="003B09B9"/>
    <w:rsid w:val="003B79B0"/>
    <w:rsid w:val="003D39EC"/>
    <w:rsid w:val="003E560E"/>
    <w:rsid w:val="003F1035"/>
    <w:rsid w:val="003F3691"/>
    <w:rsid w:val="00411A84"/>
    <w:rsid w:val="004256E9"/>
    <w:rsid w:val="00432848"/>
    <w:rsid w:val="00442391"/>
    <w:rsid w:val="00445FB1"/>
    <w:rsid w:val="004568FB"/>
    <w:rsid w:val="00456EB8"/>
    <w:rsid w:val="00464F36"/>
    <w:rsid w:val="00467E44"/>
    <w:rsid w:val="00481E0D"/>
    <w:rsid w:val="004834D1"/>
    <w:rsid w:val="00484DC8"/>
    <w:rsid w:val="00491283"/>
    <w:rsid w:val="0049207E"/>
    <w:rsid w:val="0049431B"/>
    <w:rsid w:val="00496E67"/>
    <w:rsid w:val="004A2A67"/>
    <w:rsid w:val="004C13A4"/>
    <w:rsid w:val="004C2C28"/>
    <w:rsid w:val="004C3FE6"/>
    <w:rsid w:val="004D007F"/>
    <w:rsid w:val="004D4220"/>
    <w:rsid w:val="004D49B3"/>
    <w:rsid w:val="004D5757"/>
    <w:rsid w:val="004D743D"/>
    <w:rsid w:val="004D7F0F"/>
    <w:rsid w:val="004E1662"/>
    <w:rsid w:val="004E36BA"/>
    <w:rsid w:val="004F40B3"/>
    <w:rsid w:val="004F4D38"/>
    <w:rsid w:val="00501D8C"/>
    <w:rsid w:val="00504B42"/>
    <w:rsid w:val="00505ED5"/>
    <w:rsid w:val="00506A6B"/>
    <w:rsid w:val="005104E2"/>
    <w:rsid w:val="00511D12"/>
    <w:rsid w:val="00514970"/>
    <w:rsid w:val="005340D1"/>
    <w:rsid w:val="005349B8"/>
    <w:rsid w:val="005412E9"/>
    <w:rsid w:val="005521B2"/>
    <w:rsid w:val="0055649C"/>
    <w:rsid w:val="0056063D"/>
    <w:rsid w:val="00566E70"/>
    <w:rsid w:val="005723FE"/>
    <w:rsid w:val="005744F6"/>
    <w:rsid w:val="00576B55"/>
    <w:rsid w:val="00581D44"/>
    <w:rsid w:val="00586DD4"/>
    <w:rsid w:val="00595BD7"/>
    <w:rsid w:val="005A6EDF"/>
    <w:rsid w:val="005B1EB0"/>
    <w:rsid w:val="005B2D31"/>
    <w:rsid w:val="005B3A76"/>
    <w:rsid w:val="005B5791"/>
    <w:rsid w:val="005C7F8B"/>
    <w:rsid w:val="005D1500"/>
    <w:rsid w:val="005D764A"/>
    <w:rsid w:val="005F761A"/>
    <w:rsid w:val="006002D0"/>
    <w:rsid w:val="00601954"/>
    <w:rsid w:val="00614D36"/>
    <w:rsid w:val="00617110"/>
    <w:rsid w:val="0063586C"/>
    <w:rsid w:val="006365A9"/>
    <w:rsid w:val="00636A90"/>
    <w:rsid w:val="00637E03"/>
    <w:rsid w:val="00637FF7"/>
    <w:rsid w:val="00640A4B"/>
    <w:rsid w:val="00644760"/>
    <w:rsid w:val="00654DAF"/>
    <w:rsid w:val="00655349"/>
    <w:rsid w:val="00657D8F"/>
    <w:rsid w:val="0066060E"/>
    <w:rsid w:val="006617B5"/>
    <w:rsid w:val="00665C04"/>
    <w:rsid w:val="006719EE"/>
    <w:rsid w:val="00674B69"/>
    <w:rsid w:val="006808D6"/>
    <w:rsid w:val="0068594D"/>
    <w:rsid w:val="006B28EE"/>
    <w:rsid w:val="006C082E"/>
    <w:rsid w:val="006C76B8"/>
    <w:rsid w:val="006D3E5B"/>
    <w:rsid w:val="006D442D"/>
    <w:rsid w:val="006E633D"/>
    <w:rsid w:val="006F1261"/>
    <w:rsid w:val="006F6A20"/>
    <w:rsid w:val="00701321"/>
    <w:rsid w:val="00716881"/>
    <w:rsid w:val="00717E81"/>
    <w:rsid w:val="007210E2"/>
    <w:rsid w:val="00721B6B"/>
    <w:rsid w:val="00726BCA"/>
    <w:rsid w:val="00731BA4"/>
    <w:rsid w:val="007422BB"/>
    <w:rsid w:val="00744F3D"/>
    <w:rsid w:val="007501FD"/>
    <w:rsid w:val="00753942"/>
    <w:rsid w:val="007721AB"/>
    <w:rsid w:val="00773135"/>
    <w:rsid w:val="00773DE5"/>
    <w:rsid w:val="007838C3"/>
    <w:rsid w:val="00785B15"/>
    <w:rsid w:val="0078796E"/>
    <w:rsid w:val="00791520"/>
    <w:rsid w:val="00792236"/>
    <w:rsid w:val="007A2545"/>
    <w:rsid w:val="007A7297"/>
    <w:rsid w:val="007B05B4"/>
    <w:rsid w:val="007B125F"/>
    <w:rsid w:val="007B2016"/>
    <w:rsid w:val="007B5763"/>
    <w:rsid w:val="007C0D69"/>
    <w:rsid w:val="007C21F5"/>
    <w:rsid w:val="007D4B53"/>
    <w:rsid w:val="007D50D5"/>
    <w:rsid w:val="007D6069"/>
    <w:rsid w:val="007E1B52"/>
    <w:rsid w:val="007E5176"/>
    <w:rsid w:val="007F0F60"/>
    <w:rsid w:val="007F184D"/>
    <w:rsid w:val="007F6249"/>
    <w:rsid w:val="007F7A02"/>
    <w:rsid w:val="00803F9E"/>
    <w:rsid w:val="00804767"/>
    <w:rsid w:val="0080578C"/>
    <w:rsid w:val="00806645"/>
    <w:rsid w:val="00807787"/>
    <w:rsid w:val="00812DDE"/>
    <w:rsid w:val="00821CB6"/>
    <w:rsid w:val="00823016"/>
    <w:rsid w:val="00824764"/>
    <w:rsid w:val="008302A9"/>
    <w:rsid w:val="008346D5"/>
    <w:rsid w:val="00841DD6"/>
    <w:rsid w:val="0085026C"/>
    <w:rsid w:val="008527A6"/>
    <w:rsid w:val="00853616"/>
    <w:rsid w:val="00863572"/>
    <w:rsid w:val="008708B6"/>
    <w:rsid w:val="00871A67"/>
    <w:rsid w:val="00877AA9"/>
    <w:rsid w:val="008813DE"/>
    <w:rsid w:val="00895368"/>
    <w:rsid w:val="008963FE"/>
    <w:rsid w:val="008A18BD"/>
    <w:rsid w:val="008A57E1"/>
    <w:rsid w:val="008A6D30"/>
    <w:rsid w:val="008B59FC"/>
    <w:rsid w:val="008C595E"/>
    <w:rsid w:val="008C5F53"/>
    <w:rsid w:val="008D4ADD"/>
    <w:rsid w:val="008D4D1B"/>
    <w:rsid w:val="008D660D"/>
    <w:rsid w:val="008E634A"/>
    <w:rsid w:val="008F00E5"/>
    <w:rsid w:val="008F2387"/>
    <w:rsid w:val="008F359B"/>
    <w:rsid w:val="008F7C87"/>
    <w:rsid w:val="0090061E"/>
    <w:rsid w:val="00901B96"/>
    <w:rsid w:val="009115CF"/>
    <w:rsid w:val="009320A4"/>
    <w:rsid w:val="00945E4A"/>
    <w:rsid w:val="00972D1E"/>
    <w:rsid w:val="00974B56"/>
    <w:rsid w:val="00976986"/>
    <w:rsid w:val="00990457"/>
    <w:rsid w:val="009913CA"/>
    <w:rsid w:val="00992463"/>
    <w:rsid w:val="009A31D4"/>
    <w:rsid w:val="009C2E1F"/>
    <w:rsid w:val="009D3895"/>
    <w:rsid w:val="009D7563"/>
    <w:rsid w:val="009D7E1C"/>
    <w:rsid w:val="009E0D64"/>
    <w:rsid w:val="009E29D4"/>
    <w:rsid w:val="009E6E1A"/>
    <w:rsid w:val="009F00FA"/>
    <w:rsid w:val="009F226F"/>
    <w:rsid w:val="009F560A"/>
    <w:rsid w:val="00A26183"/>
    <w:rsid w:val="00A33FE2"/>
    <w:rsid w:val="00A64DC3"/>
    <w:rsid w:val="00A65AC8"/>
    <w:rsid w:val="00A67476"/>
    <w:rsid w:val="00A81813"/>
    <w:rsid w:val="00A81D95"/>
    <w:rsid w:val="00A864F6"/>
    <w:rsid w:val="00A91A26"/>
    <w:rsid w:val="00A92F8B"/>
    <w:rsid w:val="00AA09B5"/>
    <w:rsid w:val="00AA46D6"/>
    <w:rsid w:val="00AA4775"/>
    <w:rsid w:val="00AA5871"/>
    <w:rsid w:val="00AA6697"/>
    <w:rsid w:val="00AB11EA"/>
    <w:rsid w:val="00AB32CC"/>
    <w:rsid w:val="00AB5EDE"/>
    <w:rsid w:val="00AC0396"/>
    <w:rsid w:val="00AD0D63"/>
    <w:rsid w:val="00AD56D4"/>
    <w:rsid w:val="00AD61CD"/>
    <w:rsid w:val="00AD6232"/>
    <w:rsid w:val="00AE5F45"/>
    <w:rsid w:val="00AF0BDA"/>
    <w:rsid w:val="00AF0EDE"/>
    <w:rsid w:val="00AF2574"/>
    <w:rsid w:val="00B049E5"/>
    <w:rsid w:val="00B10981"/>
    <w:rsid w:val="00B10BB3"/>
    <w:rsid w:val="00B17378"/>
    <w:rsid w:val="00B269D1"/>
    <w:rsid w:val="00B311F1"/>
    <w:rsid w:val="00B50CA2"/>
    <w:rsid w:val="00B53CE8"/>
    <w:rsid w:val="00B62715"/>
    <w:rsid w:val="00B64EEB"/>
    <w:rsid w:val="00B6600F"/>
    <w:rsid w:val="00B70283"/>
    <w:rsid w:val="00B72631"/>
    <w:rsid w:val="00B77744"/>
    <w:rsid w:val="00B83D96"/>
    <w:rsid w:val="00B84DDD"/>
    <w:rsid w:val="00B878A5"/>
    <w:rsid w:val="00BB27B6"/>
    <w:rsid w:val="00BC2A52"/>
    <w:rsid w:val="00BC4DF3"/>
    <w:rsid w:val="00BC62E8"/>
    <w:rsid w:val="00BC6BC3"/>
    <w:rsid w:val="00BD2BD9"/>
    <w:rsid w:val="00BD53BC"/>
    <w:rsid w:val="00BD58AD"/>
    <w:rsid w:val="00BE52BF"/>
    <w:rsid w:val="00BF7AEB"/>
    <w:rsid w:val="00C002FD"/>
    <w:rsid w:val="00C046E6"/>
    <w:rsid w:val="00C05BD3"/>
    <w:rsid w:val="00C10DF4"/>
    <w:rsid w:val="00C12542"/>
    <w:rsid w:val="00C141CD"/>
    <w:rsid w:val="00C16E72"/>
    <w:rsid w:val="00C20E2A"/>
    <w:rsid w:val="00C27FD4"/>
    <w:rsid w:val="00C33D81"/>
    <w:rsid w:val="00C40AF6"/>
    <w:rsid w:val="00C40E02"/>
    <w:rsid w:val="00C51759"/>
    <w:rsid w:val="00C5263A"/>
    <w:rsid w:val="00C577E4"/>
    <w:rsid w:val="00C6154C"/>
    <w:rsid w:val="00C6508F"/>
    <w:rsid w:val="00C67E3C"/>
    <w:rsid w:val="00C70BD9"/>
    <w:rsid w:val="00C76689"/>
    <w:rsid w:val="00C85809"/>
    <w:rsid w:val="00C85DF0"/>
    <w:rsid w:val="00C96281"/>
    <w:rsid w:val="00CA0B02"/>
    <w:rsid w:val="00CA45F7"/>
    <w:rsid w:val="00CA606A"/>
    <w:rsid w:val="00CA622F"/>
    <w:rsid w:val="00CB2FB7"/>
    <w:rsid w:val="00CB3E74"/>
    <w:rsid w:val="00CB4180"/>
    <w:rsid w:val="00CB731D"/>
    <w:rsid w:val="00CC6595"/>
    <w:rsid w:val="00CC7599"/>
    <w:rsid w:val="00CD1F7D"/>
    <w:rsid w:val="00CD4BCC"/>
    <w:rsid w:val="00CD61D4"/>
    <w:rsid w:val="00CE51F9"/>
    <w:rsid w:val="00CF5D6D"/>
    <w:rsid w:val="00D0521F"/>
    <w:rsid w:val="00D10270"/>
    <w:rsid w:val="00D127F7"/>
    <w:rsid w:val="00D1555B"/>
    <w:rsid w:val="00D207C1"/>
    <w:rsid w:val="00D23C3E"/>
    <w:rsid w:val="00D45EB5"/>
    <w:rsid w:val="00D53C6B"/>
    <w:rsid w:val="00D57BE5"/>
    <w:rsid w:val="00D60152"/>
    <w:rsid w:val="00D62AD1"/>
    <w:rsid w:val="00D6350D"/>
    <w:rsid w:val="00D641E8"/>
    <w:rsid w:val="00D6439F"/>
    <w:rsid w:val="00D738CA"/>
    <w:rsid w:val="00D7600F"/>
    <w:rsid w:val="00D8677C"/>
    <w:rsid w:val="00D933C6"/>
    <w:rsid w:val="00D94C64"/>
    <w:rsid w:val="00D96288"/>
    <w:rsid w:val="00DA353C"/>
    <w:rsid w:val="00DB0052"/>
    <w:rsid w:val="00DB198D"/>
    <w:rsid w:val="00DB4F69"/>
    <w:rsid w:val="00DB6AFB"/>
    <w:rsid w:val="00DC2082"/>
    <w:rsid w:val="00DC54B3"/>
    <w:rsid w:val="00DD02A5"/>
    <w:rsid w:val="00DD33FF"/>
    <w:rsid w:val="00DD40CE"/>
    <w:rsid w:val="00DF23EA"/>
    <w:rsid w:val="00E16D89"/>
    <w:rsid w:val="00E178D6"/>
    <w:rsid w:val="00E300CD"/>
    <w:rsid w:val="00E33566"/>
    <w:rsid w:val="00E335BC"/>
    <w:rsid w:val="00E349C6"/>
    <w:rsid w:val="00E431FB"/>
    <w:rsid w:val="00E51B2C"/>
    <w:rsid w:val="00E52347"/>
    <w:rsid w:val="00E56577"/>
    <w:rsid w:val="00E57F27"/>
    <w:rsid w:val="00E62A4F"/>
    <w:rsid w:val="00E652E5"/>
    <w:rsid w:val="00E67594"/>
    <w:rsid w:val="00E7109C"/>
    <w:rsid w:val="00E721BB"/>
    <w:rsid w:val="00E738F6"/>
    <w:rsid w:val="00E75506"/>
    <w:rsid w:val="00E75856"/>
    <w:rsid w:val="00E93D82"/>
    <w:rsid w:val="00E959A3"/>
    <w:rsid w:val="00E97003"/>
    <w:rsid w:val="00EA0054"/>
    <w:rsid w:val="00EA25D8"/>
    <w:rsid w:val="00EA269D"/>
    <w:rsid w:val="00EB0754"/>
    <w:rsid w:val="00EB50D7"/>
    <w:rsid w:val="00EB6C56"/>
    <w:rsid w:val="00EC31DA"/>
    <w:rsid w:val="00EC63D5"/>
    <w:rsid w:val="00ED4F58"/>
    <w:rsid w:val="00ED673C"/>
    <w:rsid w:val="00EE1F1C"/>
    <w:rsid w:val="00EE2E83"/>
    <w:rsid w:val="00EF0596"/>
    <w:rsid w:val="00EF0D7E"/>
    <w:rsid w:val="00F06AB3"/>
    <w:rsid w:val="00F117BB"/>
    <w:rsid w:val="00F257A7"/>
    <w:rsid w:val="00F26A3B"/>
    <w:rsid w:val="00F321BF"/>
    <w:rsid w:val="00F34512"/>
    <w:rsid w:val="00F345C9"/>
    <w:rsid w:val="00F3500D"/>
    <w:rsid w:val="00F35999"/>
    <w:rsid w:val="00F408CD"/>
    <w:rsid w:val="00F4179C"/>
    <w:rsid w:val="00F42E2E"/>
    <w:rsid w:val="00F46587"/>
    <w:rsid w:val="00F65370"/>
    <w:rsid w:val="00F715D3"/>
    <w:rsid w:val="00F74AB3"/>
    <w:rsid w:val="00F850DE"/>
    <w:rsid w:val="00F90E57"/>
    <w:rsid w:val="00F95CDF"/>
    <w:rsid w:val="00FA1B7A"/>
    <w:rsid w:val="00FA3E3C"/>
    <w:rsid w:val="00FB2DAE"/>
    <w:rsid w:val="00FC2FEE"/>
    <w:rsid w:val="00FC63C6"/>
    <w:rsid w:val="00FC798E"/>
    <w:rsid w:val="00FD11FD"/>
    <w:rsid w:val="00FD203F"/>
    <w:rsid w:val="00FD51FD"/>
    <w:rsid w:val="00FF591B"/>
    <w:rsid w:val="00FF757D"/>
    <w:rsid w:val="00FF7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122"/>
    <o:shapelayout v:ext="edit">
      <o:idmap v:ext="edit" data="2"/>
      <o:rules v:ext="edit">
        <o:r id="V:Rule1" type="connector" idref="#AutoShape 79"/>
        <o:r id="V:Rule2" type="connector" idref="#AutoShape 74"/>
        <o:r id="V:Rule3" type="connector" idref="#AutoShape 78"/>
        <o:r id="V:Rule4" type="connector" idref="#AutoShape 81"/>
        <o:r id="V:Rule5" type="connector" idref="#AutoShape 80"/>
        <o:r id="V:Rule6" type="connector" idref="#AutoShape 73"/>
        <o:r id="V:Rule7" type="connector" idref="#AutoShape 72"/>
        <o:r id="V:Rule8" type="connector" idref="#AutoShape 86"/>
        <o:r id="V:Rule9" type="connector" idref="#_x0000_s2119"/>
        <o:r id="V:Rule10" type="connector" idref="#AutoShape 83"/>
        <o:r id="V:Rule11" type="connector" idref="#AutoShape 88"/>
        <o:r id="V:Rule12" type="connector" idref="#AutoShape 87"/>
        <o:r id="V:Rule13" type="connector" idref="#AutoShape 89"/>
        <o:r id="V:Rule14" type="connector" idref="#_x0000_s2118"/>
        <o:r id="V:Rule15" type="connector" idref="#_x0000_s2121"/>
        <o:r id="V:Rule16" type="connector" idref="#_x0000_s2120"/>
        <o:r id="V:Rule17" type="connector" idref="#AutoShape 82"/>
      </o:rules>
    </o:shapelayout>
  </w:shapeDefaults>
  <w:decimalSymbol w:val=","/>
  <w:listSeparator w:val=";"/>
  <w14:docId w14:val="2BE28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CCC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D3E5B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unhideWhenUsed/>
    <w:rsid w:val="001C6CCC"/>
    <w:rPr>
      <w:color w:val="808080"/>
    </w:rPr>
  </w:style>
  <w:style w:type="paragraph" w:styleId="Reviso">
    <w:name w:val="Revision"/>
    <w:hidden/>
    <w:uiPriority w:val="71"/>
    <w:rsid w:val="001C6CCC"/>
    <w:rPr>
      <w:lang w:val="en-US" w:eastAsia="en-US"/>
    </w:rPr>
  </w:style>
  <w:style w:type="table" w:customStyle="1" w:styleId="EstiloTABELA">
    <w:name w:val="Estilo TABELA"/>
    <w:basedOn w:val="Tabelanormal"/>
    <w:uiPriority w:val="99"/>
    <w:qFormat/>
    <w:rsid w:val="001A164B"/>
    <w:tblPr/>
  </w:style>
  <w:style w:type="table" w:styleId="SombreadoClaro-Cor2">
    <w:name w:val="Light Shading Accent 2"/>
    <w:basedOn w:val="Tabelanormal"/>
    <w:uiPriority w:val="30"/>
    <w:qFormat/>
    <w:rsid w:val="001A164B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Estilo01">
    <w:name w:val="Estilo01"/>
    <w:basedOn w:val="Tabelanormal"/>
    <w:uiPriority w:val="99"/>
    <w:qFormat/>
    <w:rsid w:val="001A164B"/>
    <w:tblPr/>
  </w:style>
  <w:style w:type="table" w:customStyle="1" w:styleId="ListaColorida1">
    <w:name w:val="Lista Colorida1"/>
    <w:basedOn w:val="Tabelanormal"/>
    <w:uiPriority w:val="63"/>
    <w:rsid w:val="001A164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SombreadoClaro-Cor11">
    <w:name w:val="Sombreado Claro - Cor 11"/>
    <w:basedOn w:val="Tabelanormal"/>
    <w:uiPriority w:val="65"/>
    <w:rsid w:val="00E6759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70"/>
    <w:rsid w:val="00E6759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odelosCMA2014">
    <w:name w:val="ModelosCMA_2014"/>
    <w:basedOn w:val="Tabelanormal"/>
    <w:uiPriority w:val="99"/>
    <w:qFormat/>
    <w:rsid w:val="00B62715"/>
    <w:rPr>
      <w:rFonts w:ascii="Calibri" w:hAnsi="Calibri"/>
      <w:color w:val="000000" w:themeColor="text1" w:themeShade="BF"/>
      <w:sz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shd w:val="clear" w:color="auto" w:fill="FFFFFF" w:themeFill="background1"/>
      <w:vAlign w:val="center"/>
    </w:tcPr>
    <w:tblStylePr w:type="firstRow">
      <w:pPr>
        <w:spacing w:before="0" w:after="0" w:line="240" w:lineRule="auto"/>
        <w:jc w:val="left"/>
      </w:pPr>
      <w:rPr>
        <w:rFonts w:ascii="Calibri" w:hAnsi="Calibri" w:hint="default"/>
        <w:b/>
        <w:bCs/>
        <w:color w:val="auto"/>
        <w:sz w:val="26"/>
        <w:szCs w:val="26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rFonts w:ascii="Calibri" w:hAnsi="Calibri" w:hint="default"/>
        <w:b w:val="0"/>
        <w:bCs/>
        <w:sz w:val="22"/>
        <w:szCs w:val="22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pPr>
        <w:jc w:val="left"/>
      </w:pPr>
      <w:rPr>
        <w:rFonts w:ascii="Calibri" w:hAnsi="Calibri" w:hint="default"/>
        <w:b w:val="0"/>
        <w:bCs/>
        <w:sz w:val="22"/>
        <w:szCs w:val="22"/>
      </w:rPr>
    </w:tblStylePr>
    <w:tblStylePr w:type="lastCol">
      <w:pPr>
        <w:jc w:val="left"/>
      </w:pPr>
      <w:rPr>
        <w:rFonts w:asciiTheme="minorHAnsi" w:eastAsia="@MS Mincho" w:hAnsiTheme="minorHAnsi" w:hint="eastAsia"/>
        <w:b w:val="0"/>
        <w:bCs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pPr>
        <w:jc w:val="left"/>
      </w:pPr>
      <w:rPr>
        <w:rFonts w:ascii="Calibri" w:hAnsi="Calibri" w:hint="default"/>
        <w:sz w:val="22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F3F3"/>
      </w:tcPr>
    </w:tblStylePr>
    <w:tblStylePr w:type="band2Vert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3F3"/>
      </w:tcPr>
    </w:tblStylePr>
    <w:tblStylePr w:type="band2Horz">
      <w:pPr>
        <w:jc w:val="left"/>
      </w:pPr>
      <w:rPr>
        <w:rFonts w:asciiTheme="minorHAnsi" w:eastAsia="@MS Mincho" w:hAnsiTheme="minorHAnsi" w:hint="eastAsia"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styleId="PargrafodaLista">
    <w:name w:val="List Paragraph"/>
    <w:basedOn w:val="Normal"/>
    <w:uiPriority w:val="72"/>
    <w:qFormat/>
    <w:rsid w:val="007F6249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C40A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cm-amadora.p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ccao.social@cm-amadora.p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3E04B3-FB82-435D-ABD0-DF0D32718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E29_CARTAOAMADORA_65_FICHAINSCRICAO.dotx</Template>
  <TotalTime>106</TotalTime>
  <Pages>1</Pages>
  <Words>461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Luis.Serafim</dc:creator>
  <cp:lastModifiedBy>Pedro Dourado</cp:lastModifiedBy>
  <cp:revision>29</cp:revision>
  <cp:lastPrinted>2016-10-18T14:43:00Z</cp:lastPrinted>
  <dcterms:created xsi:type="dcterms:W3CDTF">2016-10-18T08:15:00Z</dcterms:created>
  <dcterms:modified xsi:type="dcterms:W3CDTF">2023-11-16T11:04:00Z</dcterms:modified>
</cp:coreProperties>
</file>