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7BE" w:rsidRDefault="00A7663A" w:rsidP="004147BE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val="pt-PT" w:eastAsia="pt-PT"/>
        </w:rPr>
      </w:pPr>
      <w:r w:rsidRPr="00A7663A">
        <w:rPr>
          <w:rFonts w:asciiTheme="minorHAnsi" w:hAnsiTheme="minorHAnsi" w:cs="FoundryMonoline-Medium"/>
          <w:sz w:val="22"/>
          <w:szCs w:val="22"/>
          <w:lang w:val="pt-PT" w:eastAsia="pt-PT"/>
        </w:rPr>
        <w:t>Exmo/a. Sr/</w:t>
      </w:r>
      <w:r w:rsidR="004147BE">
        <w:rPr>
          <w:rFonts w:asciiTheme="minorHAnsi" w:hAnsiTheme="minorHAnsi" w:cs="FoundryMonoline-Medium"/>
          <w:sz w:val="22"/>
          <w:szCs w:val="22"/>
          <w:lang w:val="pt-PT" w:eastAsia="pt-PT"/>
        </w:rPr>
        <w:t>ª</w:t>
      </w:r>
      <w:r w:rsidRPr="00A7663A">
        <w:rPr>
          <w:rFonts w:asciiTheme="minorHAnsi" w:hAnsiTheme="minorHAnsi" w:cs="FoundryMonoline-Medium"/>
          <w:sz w:val="22"/>
          <w:szCs w:val="22"/>
          <w:lang w:val="pt-PT" w:eastAsia="pt-PT"/>
        </w:rPr>
        <w:t>.</w:t>
      </w:r>
    </w:p>
    <w:p w:rsidR="00A7663A" w:rsidRPr="00A7663A" w:rsidRDefault="004147BE" w:rsidP="004147BE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val="pt-PT" w:eastAsia="pt-PT"/>
        </w:rPr>
      </w:pPr>
      <w:r>
        <w:rPr>
          <w:rFonts w:asciiTheme="minorHAnsi" w:hAnsiTheme="minorHAnsi" w:cs="FoundryMonoline-Medium"/>
          <w:sz w:val="22"/>
          <w:szCs w:val="22"/>
          <w:lang w:val="pt-PT" w:eastAsia="pt-PT"/>
        </w:rPr>
        <w:t>P</w:t>
      </w:r>
      <w:r w:rsidR="00A7663A" w:rsidRPr="00A7663A">
        <w:rPr>
          <w:rFonts w:asciiTheme="minorHAnsi" w:hAnsiTheme="minorHAnsi" w:cs="FoundryMonoline-Medium"/>
          <w:sz w:val="22"/>
          <w:szCs w:val="22"/>
          <w:lang w:val="pt-PT" w:eastAsia="pt-PT"/>
        </w:rPr>
        <w:t>residente</w:t>
      </w:r>
      <w:r>
        <w:rPr>
          <w:rFonts w:asciiTheme="minorHAnsi" w:hAnsiTheme="minorHAnsi" w:cs="FoundryMonoline-Medium"/>
          <w:sz w:val="22"/>
          <w:szCs w:val="22"/>
          <w:lang w:val="pt-PT" w:eastAsia="pt-PT"/>
        </w:rPr>
        <w:t xml:space="preserve"> </w:t>
      </w:r>
      <w:r w:rsidR="00A7663A" w:rsidRPr="00A7663A">
        <w:rPr>
          <w:rFonts w:asciiTheme="minorHAnsi" w:hAnsiTheme="minorHAnsi" w:cs="FoundryMonoline-Medium"/>
          <w:sz w:val="22"/>
          <w:szCs w:val="22"/>
          <w:lang w:val="pt-PT" w:eastAsia="pt-PT"/>
        </w:rPr>
        <w:t>da Câmara Municipal da Amadora</w:t>
      </w:r>
    </w:p>
    <w:p w:rsidR="00A7663A" w:rsidRPr="00A7663A" w:rsidRDefault="00A7663A" w:rsidP="00A7663A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val="pt-PT"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A7663A" w:rsidRPr="004D4F0D" w:rsidTr="004147BE">
        <w:tc>
          <w:tcPr>
            <w:tcW w:w="9928" w:type="dxa"/>
            <w:tcBorders>
              <w:top w:val="single" w:sz="12" w:space="0" w:color="auto"/>
            </w:tcBorders>
          </w:tcPr>
          <w:p w:rsidR="00A7663A" w:rsidRPr="004D4F0D" w:rsidRDefault="00A7663A" w:rsidP="00A512C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A7663A" w:rsidRPr="009402C7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A7663A" w:rsidRPr="009402C7" w:rsidTr="00A512CB">
              <w:trPr>
                <w:cantSplit/>
              </w:trPr>
              <w:tc>
                <w:tcPr>
                  <w:tcW w:w="9697" w:type="dxa"/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Nome/Designação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FED8BA0DBEA746A6A8DEABCFDE0CB600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6"/>
                          <w:szCs w:val="16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A7663A" w:rsidRPr="009402C7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Doc. Identificação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2B05051CAA474746BC4B25B61E9D8676"/>
                      </w:placeholder>
                      <w:showingPlcHdr/>
                      <w:text/>
                    </w:sdtPr>
                    <w:sdtContent>
                      <w:r w:rsidR="00A7663A" w:rsidRPr="00671931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Nº Identificação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B8551157AC8E4D70942AA5B522C9AA29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7E1ABD24D68749B991A8B684038E1D7C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A7663A" w:rsidRPr="00A7663A" w:rsidRDefault="00A7663A" w:rsidP="00A512C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  <w:lang w:val="pt-PT"/>
                        </w:rPr>
                      </w:pPr>
                      <w:r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NIF/NIPC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5A32C7908F4D4F5C9FFAF0FB5722F8F3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A7663A" w:rsidRPr="009402C7" w:rsidTr="00A512CB">
              <w:trPr>
                <w:cantSplit/>
              </w:trPr>
              <w:tc>
                <w:tcPr>
                  <w:tcW w:w="9697" w:type="dxa"/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Morada/Sede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E57B1CD743BB4961A56E4F15A0C7A270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A7663A" w:rsidRPr="009402C7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Código Postal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8894FAAA98E3419FBD371FC7F489356B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Localidade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FA52796EE7854709BF74683DEA45DFFB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Freguesia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C607DBF075BA458380393D7059D93078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A7663A" w:rsidRPr="009402C7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Telefone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DB7F2E07DAAB470AB6FC060C9511F40F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Telemóvel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1C01511B116F439790BD4275682DC40F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noProof/>
                      <w:sz w:val="22"/>
                      <w:szCs w:val="22"/>
                      <w:lang w:val="pt-PT"/>
                    </w:rPr>
                    <w:t>Fax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13196AF3AA014A6FBA36055721A49732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A7663A" w:rsidRPr="009402C7" w:rsidTr="00A512CB">
              <w:trPr>
                <w:cantSplit/>
              </w:trPr>
              <w:tc>
                <w:tcPr>
                  <w:tcW w:w="9697" w:type="dxa"/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Email</w:t>
                  </w:r>
                </w:p>
                <w:p w:rsidR="00A7663A" w:rsidRPr="00A7663A" w:rsidRDefault="004A1739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9FDB95BA34224BB08636DD12986250BC"/>
                      </w:placeholder>
                      <w:showingPlcHdr/>
                      <w:text/>
                    </w:sdtPr>
                    <w:sdtContent>
                      <w:r w:rsidR="00A7663A"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="00A7663A"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            </w:t>
                  </w:r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A7663A" w:rsidRPr="009402C7" w:rsidTr="00A512CB"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A7663A" w:rsidRPr="009402C7" w:rsidTr="00A512CB">
              <w:trPr>
                <w:cantSplit/>
              </w:trPr>
              <w:tc>
                <w:tcPr>
                  <w:tcW w:w="9697" w:type="dxa"/>
                </w:tcPr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>Código de consulta da certidão permanente do registo comercial</w:t>
                  </w:r>
                </w:p>
                <w:p w:rsidR="00A7663A" w:rsidRPr="00A7663A" w:rsidRDefault="00A7663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</w:pPr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4EF9DB557D7F47C093AA460A42393146"/>
                      </w:placeholder>
                      <w:showingPlcHdr/>
                      <w:text/>
                    </w:sdtPr>
                    <w:sdtContent>
                      <w:r w:rsidRPr="00A7663A">
                        <w:rPr>
                          <w:rStyle w:val="TextodoMarcadordePosio"/>
                          <w:sz w:val="14"/>
                          <w:szCs w:val="14"/>
                          <w:lang w:val="pt-PT"/>
                        </w:rPr>
                        <w:t>Clique aqui para introduzir texto.</w:t>
                      </w:r>
                    </w:sdtContent>
                  </w:sdt>
                  <w:r w:rsidRPr="00A7663A">
                    <w:rPr>
                      <w:rFonts w:asciiTheme="minorHAnsi" w:hAnsiTheme="minorHAnsi"/>
                      <w:sz w:val="22"/>
                      <w:szCs w:val="22"/>
                      <w:lang w:val="pt-PT"/>
                    </w:rPr>
                    <w:t xml:space="preserve">   </w:t>
                  </w:r>
                </w:p>
              </w:tc>
            </w:tr>
          </w:tbl>
          <w:p w:rsidR="00A7663A" w:rsidRPr="00A7663A" w:rsidRDefault="00A7663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</w:tbl>
    <w:p w:rsidR="0060313A" w:rsidRPr="00A7663A" w:rsidRDefault="0060313A" w:rsidP="0060313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val="pt-PT"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0313A" w:rsidRPr="00CF224A" w:rsidTr="004147BE">
        <w:tc>
          <w:tcPr>
            <w:tcW w:w="9923" w:type="dxa"/>
          </w:tcPr>
          <w:p w:rsidR="0060313A" w:rsidRPr="00CF224A" w:rsidRDefault="0060313A" w:rsidP="00E15B8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CF224A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02 CERTIDÃO</w:t>
            </w:r>
          </w:p>
        </w:tc>
      </w:tr>
    </w:tbl>
    <w:p w:rsidR="0060313A" w:rsidRPr="00CF224A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60313A" w:rsidRPr="00CF224A" w:rsidRDefault="0060313A" w:rsidP="00A7663A">
      <w:pPr>
        <w:autoSpaceDE w:val="0"/>
        <w:autoSpaceDN w:val="0"/>
        <w:adjustRightInd w:val="0"/>
        <w:spacing w:line="276" w:lineRule="auto"/>
        <w:ind w:left="142"/>
        <w:jc w:val="both"/>
        <w:rPr>
          <w:rFonts w:asciiTheme="minorHAnsi" w:hAnsiTheme="minorHAnsi" w:cs="FoundryMonoline-Medium"/>
          <w:sz w:val="22"/>
          <w:szCs w:val="22"/>
          <w:lang w:val="pt-PT" w:eastAsia="pt-PT"/>
        </w:rPr>
      </w:pPr>
      <w:r w:rsidRPr="00CF224A">
        <w:rPr>
          <w:rFonts w:asciiTheme="minorHAnsi" w:hAnsiTheme="minorHAnsi" w:cs="FoundryMonoline-Medium"/>
          <w:sz w:val="22"/>
          <w:szCs w:val="22"/>
          <w:lang w:val="pt-PT" w:eastAsia="pt-PT"/>
        </w:rPr>
        <w:t>Venho por este meio solicitar junto de V. Exa., que se certifique:</w:t>
      </w:r>
    </w:p>
    <w:p w:rsidR="0060313A" w:rsidRPr="00CF224A" w:rsidRDefault="0060313A" w:rsidP="00A7663A">
      <w:pPr>
        <w:autoSpaceDE w:val="0"/>
        <w:autoSpaceDN w:val="0"/>
        <w:adjustRightInd w:val="0"/>
        <w:spacing w:line="276" w:lineRule="auto"/>
        <w:ind w:left="142"/>
        <w:jc w:val="both"/>
        <w:rPr>
          <w:rFonts w:asciiTheme="minorHAnsi" w:hAnsiTheme="minorHAnsi" w:cs="FoundryMonoline-Medium"/>
          <w:sz w:val="22"/>
          <w:szCs w:val="22"/>
          <w:lang w:val="pt-PT" w:eastAsia="pt-PT"/>
        </w:rPr>
      </w:pPr>
    </w:p>
    <w:p w:rsidR="0060313A" w:rsidRPr="00CF224A" w:rsidRDefault="004A1739" w:rsidP="00A7663A">
      <w:pPr>
        <w:tabs>
          <w:tab w:val="left" w:pos="9915"/>
        </w:tabs>
        <w:autoSpaceDE w:val="0"/>
        <w:autoSpaceDN w:val="0"/>
        <w:adjustRightInd w:val="0"/>
        <w:spacing w:line="276" w:lineRule="auto"/>
        <w:ind w:left="142" w:right="-8"/>
        <w:rPr>
          <w:rFonts w:asciiTheme="minorHAnsi" w:hAnsiTheme="minorHAnsi"/>
          <w:sz w:val="22"/>
          <w:szCs w:val="22"/>
          <w:lang w:val="pt-PT"/>
        </w:rPr>
      </w:pP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Pr="00CF224A">
        <w:rPr>
          <w:rFonts w:asciiTheme="minorHAnsi" w:hAnsiTheme="minorHAnsi"/>
          <w:sz w:val="22"/>
          <w:szCs w:val="22"/>
        </w:rPr>
        <w:fldChar w:fldCharType="end"/>
      </w:r>
      <w:bookmarkEnd w:id="0"/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 </w:t>
      </w:r>
      <w:r w:rsidR="0060313A" w:rsidRPr="00CF224A">
        <w:rPr>
          <w:rFonts w:asciiTheme="minorHAnsi" w:hAnsiTheme="minorHAnsi" w:cs="FoundryMonoline-Medium"/>
          <w:sz w:val="22"/>
          <w:szCs w:val="22"/>
          <w:lang w:val="pt-PT" w:eastAsia="pt-PT"/>
        </w:rPr>
        <w:t xml:space="preserve">Designação actual da Rua/Avenida/Praça/Largo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, na freguesia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Processo nº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  <w:lang w:val="pt-PT"/>
        </w:rPr>
        <w:t xml:space="preserve">           </w:t>
      </w:r>
      <w:r w:rsidRPr="00CF224A">
        <w:rPr>
          <w:rFonts w:asciiTheme="minorHAnsi" w:hAnsiTheme="minorHAnsi"/>
          <w:sz w:val="22"/>
          <w:szCs w:val="22"/>
        </w:rPr>
        <w:fldChar w:fldCharType="end"/>
      </w:r>
    </w:p>
    <w:p w:rsidR="0060313A" w:rsidRPr="00CF224A" w:rsidRDefault="004A1739" w:rsidP="00A7663A">
      <w:pPr>
        <w:autoSpaceDE w:val="0"/>
        <w:autoSpaceDN w:val="0"/>
        <w:adjustRightInd w:val="0"/>
        <w:spacing w:line="276" w:lineRule="auto"/>
        <w:ind w:left="142" w:right="-8"/>
        <w:rPr>
          <w:rFonts w:asciiTheme="minorHAnsi" w:hAnsiTheme="minorHAnsi"/>
          <w:sz w:val="22"/>
          <w:szCs w:val="22"/>
          <w:lang w:val="pt-PT"/>
        </w:rPr>
      </w:pP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 </w:t>
      </w:r>
      <w:r w:rsidR="0060313A" w:rsidRPr="00CF224A">
        <w:rPr>
          <w:rFonts w:asciiTheme="minorHAnsi" w:hAnsiTheme="minorHAnsi" w:cs="FoundryMonoline-Medium"/>
          <w:sz w:val="22"/>
          <w:szCs w:val="22"/>
          <w:lang w:val="pt-PT" w:eastAsia="pt-PT"/>
        </w:rPr>
        <w:t xml:space="preserve">Designação anterior da Rua/Avenida/Praça/Largo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, na freguesia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Processo nº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="0060313A" w:rsidRPr="00CF224A">
        <w:rPr>
          <w:rFonts w:asciiTheme="minorHAnsi" w:hAnsiTheme="minorHAnsi"/>
          <w:noProof/>
          <w:sz w:val="22"/>
          <w:szCs w:val="22"/>
          <w:lang w:val="pt-PT"/>
        </w:rPr>
        <w:t xml:space="preserve">         </w:t>
      </w:r>
      <w:r w:rsidR="0060313A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</w:p>
    <w:p w:rsidR="0060313A" w:rsidRPr="00CF224A" w:rsidRDefault="004A1739" w:rsidP="00A7663A">
      <w:pPr>
        <w:autoSpaceDE w:val="0"/>
        <w:autoSpaceDN w:val="0"/>
        <w:adjustRightInd w:val="0"/>
        <w:spacing w:line="276" w:lineRule="auto"/>
        <w:ind w:left="142" w:right="-8"/>
        <w:rPr>
          <w:rFonts w:asciiTheme="minorHAnsi" w:hAnsiTheme="minorHAnsi" w:cs="FoundryMonoline-Medium"/>
          <w:sz w:val="22"/>
          <w:szCs w:val="22"/>
          <w:lang w:val="pt-PT" w:eastAsia="pt-PT"/>
        </w:rPr>
      </w:pP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 </w:t>
      </w:r>
      <w:r w:rsidR="0060313A" w:rsidRPr="00CF224A">
        <w:rPr>
          <w:rFonts w:asciiTheme="minorHAnsi" w:hAnsiTheme="minorHAnsi" w:cs="FoundryMonoline-Medium"/>
          <w:sz w:val="22"/>
          <w:szCs w:val="22"/>
          <w:lang w:val="pt-PT" w:eastAsia="pt-PT"/>
        </w:rPr>
        <w:t xml:space="preserve">Freguesia a que pertence o prédio sito na Rua/Avenida/Praça/Largo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, na freguesia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Processo nº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</w:p>
    <w:p w:rsidR="0060313A" w:rsidRPr="00CF224A" w:rsidRDefault="004A1739" w:rsidP="00A7663A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/>
          <w:sz w:val="22"/>
          <w:szCs w:val="22"/>
          <w:lang w:val="pt-PT"/>
        </w:rPr>
      </w:pP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313A" w:rsidRPr="00CF224A">
        <w:rPr>
          <w:rFonts w:asciiTheme="minorHAnsi" w:hAnsiTheme="minorHAnsi"/>
          <w:sz w:val="22"/>
          <w:szCs w:val="22"/>
          <w:lang w:val="pt-PT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Número de polícia atribuído ao prédio sito na </w:t>
      </w:r>
      <w:r w:rsidR="0060313A" w:rsidRPr="00CF224A">
        <w:rPr>
          <w:rFonts w:asciiTheme="minorHAnsi" w:hAnsiTheme="minorHAnsi" w:cs="FoundryMonoline-Medium"/>
          <w:sz w:val="22"/>
          <w:szCs w:val="22"/>
          <w:lang w:val="pt-PT" w:eastAsia="pt-PT"/>
        </w:rPr>
        <w:t xml:space="preserve">Rua/Avenida/Praça/Largo Largo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, na freguesia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Processo nº </w:t>
      </w:r>
      <w:r w:rsidRPr="00CF224A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03FDB" w:rsidRPr="00441A1B">
        <w:rPr>
          <w:rFonts w:asciiTheme="minorHAnsi" w:hAnsiTheme="minorHAnsi"/>
          <w:sz w:val="22"/>
          <w:szCs w:val="22"/>
          <w:lang w:val="pt-PT"/>
        </w:rPr>
        <w:instrText xml:space="preserve"> FORMTEXT </w:instrText>
      </w:r>
      <w:r w:rsidRPr="00CF224A">
        <w:rPr>
          <w:rFonts w:asciiTheme="minorHAnsi" w:hAnsiTheme="minorHAnsi"/>
          <w:sz w:val="22"/>
          <w:szCs w:val="22"/>
        </w:rPr>
      </w:r>
      <w:r w:rsidRPr="00CF224A">
        <w:rPr>
          <w:rFonts w:asciiTheme="minorHAnsi" w:hAnsiTheme="minorHAnsi"/>
          <w:sz w:val="22"/>
          <w:szCs w:val="22"/>
        </w:rPr>
        <w:fldChar w:fldCharType="separate"/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="00003FDB" w:rsidRPr="00CF224A">
        <w:rPr>
          <w:rFonts w:asciiTheme="minorHAnsi" w:hAnsiTheme="minorHAnsi"/>
          <w:noProof/>
          <w:sz w:val="22"/>
          <w:szCs w:val="22"/>
        </w:rPr>
        <w:t> </w:t>
      </w:r>
      <w:r w:rsidRPr="00CF224A">
        <w:rPr>
          <w:rFonts w:asciiTheme="minorHAnsi" w:hAnsiTheme="minorHAnsi"/>
          <w:sz w:val="22"/>
          <w:szCs w:val="22"/>
        </w:rPr>
        <w:fldChar w:fldCharType="end"/>
      </w:r>
      <w:r w:rsidR="0060313A" w:rsidRPr="00CF224A">
        <w:rPr>
          <w:rFonts w:asciiTheme="minorHAnsi" w:hAnsiTheme="minorHAnsi"/>
          <w:sz w:val="22"/>
          <w:szCs w:val="22"/>
          <w:lang w:val="pt-PT"/>
        </w:rPr>
        <w:t xml:space="preserve"> </w:t>
      </w:r>
    </w:p>
    <w:p w:rsidR="0060313A" w:rsidRPr="00CF224A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p w:rsidR="0060313A" w:rsidRPr="00CF224A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0313A" w:rsidRPr="00CF224A" w:rsidTr="004147BE">
        <w:tc>
          <w:tcPr>
            <w:tcW w:w="9923" w:type="dxa"/>
          </w:tcPr>
          <w:p w:rsidR="0060313A" w:rsidRPr="00CF224A" w:rsidRDefault="0060313A" w:rsidP="00E15B8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CF224A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03 LEGISLAÇÃO APLICÁVEL</w:t>
            </w:r>
          </w:p>
        </w:tc>
      </w:tr>
    </w:tbl>
    <w:p w:rsidR="0060313A" w:rsidRPr="00CF224A" w:rsidRDefault="0060313A" w:rsidP="0060313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60313A" w:rsidRPr="00CF224A" w:rsidRDefault="005133F0" w:rsidP="00A7663A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val="pt-PT" w:eastAsia="pt-PT"/>
        </w:rPr>
      </w:pPr>
      <w:r>
        <w:rPr>
          <w:rFonts w:asciiTheme="minorHAnsi" w:hAnsiTheme="minorHAnsi" w:cs="FoundryMonoline-Regular"/>
          <w:sz w:val="22"/>
          <w:szCs w:val="22"/>
          <w:lang w:val="pt-PT" w:eastAsia="pt-PT"/>
        </w:rPr>
        <w:t xml:space="preserve">Código Regulamentar do Município da Amadora - separata 07 do boletim Municipal de 29/12/2014.   </w:t>
      </w:r>
    </w:p>
    <w:p w:rsidR="0060313A" w:rsidRPr="00CF224A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p w:rsidR="0060313A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p w:rsidR="00CF224A" w:rsidRDefault="00CF224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p w:rsidR="002B41D5" w:rsidRDefault="002B41D5">
      <w:pPr>
        <w:rPr>
          <w:rFonts w:asciiTheme="minorHAnsi" w:hAnsiTheme="minorHAnsi"/>
          <w:sz w:val="22"/>
          <w:szCs w:val="22"/>
          <w:lang w:val="pt-PT"/>
        </w:rPr>
      </w:pPr>
      <w:r>
        <w:rPr>
          <w:rFonts w:asciiTheme="minorHAnsi" w:hAnsiTheme="minorHAnsi"/>
          <w:sz w:val="22"/>
          <w:szCs w:val="22"/>
          <w:lang w:val="pt-PT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0313A" w:rsidRPr="005133F0" w:rsidTr="004147BE">
        <w:tc>
          <w:tcPr>
            <w:tcW w:w="9923" w:type="dxa"/>
          </w:tcPr>
          <w:p w:rsidR="0060313A" w:rsidRPr="005133F0" w:rsidRDefault="0060313A" w:rsidP="00E15B8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val="pt-PT" w:eastAsia="pt-PT"/>
              </w:rPr>
            </w:pPr>
            <w:r w:rsidRPr="005133F0">
              <w:rPr>
                <w:rFonts w:asciiTheme="minorHAnsi" w:hAnsiTheme="minorHAnsi" w:cs="FoundryMonoline-Bold"/>
                <w:b/>
                <w:bCs/>
                <w:sz w:val="22"/>
                <w:szCs w:val="22"/>
                <w:lang w:val="pt-PT" w:eastAsia="pt-PT"/>
              </w:rPr>
              <w:lastRenderedPageBreak/>
              <w:t>04 ASSINATURA</w:t>
            </w:r>
          </w:p>
        </w:tc>
      </w:tr>
    </w:tbl>
    <w:p w:rsidR="0060313A" w:rsidRPr="005133F0" w:rsidRDefault="0060313A" w:rsidP="0060313A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  <w:lang w:val="pt-PT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379"/>
      </w:tblGrid>
      <w:tr w:rsidR="0060313A" w:rsidRPr="005133F0" w:rsidTr="00E15B82">
        <w:tc>
          <w:tcPr>
            <w:tcW w:w="3544" w:type="dxa"/>
          </w:tcPr>
          <w:p w:rsidR="0060313A" w:rsidRPr="005133F0" w:rsidRDefault="0060313A" w:rsidP="00E15B82">
            <w:pPr>
              <w:spacing w:line="360" w:lineRule="auto"/>
              <w:rPr>
                <w:rFonts w:asciiTheme="minorHAnsi" w:hAnsiTheme="minorHAnsi"/>
                <w:sz w:val="22"/>
                <w:szCs w:val="22"/>
                <w:lang w:val="pt-PT"/>
              </w:rPr>
            </w:pPr>
            <w:r w:rsidRPr="005133F0">
              <w:rPr>
                <w:rFonts w:asciiTheme="minorHAnsi" w:hAnsiTheme="minorHAnsi"/>
                <w:sz w:val="22"/>
                <w:szCs w:val="22"/>
                <w:lang w:val="pt-PT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  <w:lang w:val="pt-PT"/>
                </w:rPr>
                <w:id w:val="62986829"/>
                <w:placeholder>
                  <w:docPart w:val="E4A08695CA8C483EA9015D3EA628E965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5133F0">
                  <w:rPr>
                    <w:rFonts w:asciiTheme="minorHAnsi" w:hAnsiTheme="minorHAnsi"/>
                    <w:sz w:val="22"/>
                    <w:szCs w:val="22"/>
                    <w:lang w:val="pt-PT"/>
                  </w:rPr>
                  <w:t>DATA</w:t>
                </w:r>
              </w:sdtContent>
            </w:sdt>
          </w:p>
        </w:tc>
        <w:tc>
          <w:tcPr>
            <w:tcW w:w="6379" w:type="dxa"/>
          </w:tcPr>
          <w:p w:rsidR="0060313A" w:rsidRPr="005133F0" w:rsidRDefault="0060313A" w:rsidP="00E15B82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  <w:lang w:val="pt-PT"/>
              </w:rPr>
            </w:pPr>
            <w:r w:rsidRPr="005133F0">
              <w:rPr>
                <w:rFonts w:asciiTheme="minorHAnsi" w:hAnsiTheme="minorHAnsi"/>
                <w:sz w:val="22"/>
                <w:szCs w:val="22"/>
                <w:lang w:val="pt-PT"/>
              </w:rPr>
              <w:t>Pede deferimento</w:t>
            </w:r>
          </w:p>
          <w:p w:rsidR="0060313A" w:rsidRPr="005133F0" w:rsidRDefault="0060313A" w:rsidP="00E15B82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  <w:lang w:val="pt-PT"/>
              </w:rPr>
            </w:pPr>
          </w:p>
          <w:p w:rsidR="0060313A" w:rsidRPr="005133F0" w:rsidRDefault="0060313A" w:rsidP="002E0552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  <w:lang w:val="pt-PT"/>
              </w:rPr>
            </w:pPr>
            <w:r w:rsidRPr="005133F0">
              <w:rPr>
                <w:rFonts w:asciiTheme="minorHAnsi" w:hAnsiTheme="minorHAnsi"/>
                <w:sz w:val="22"/>
                <w:szCs w:val="22"/>
                <w:lang w:val="pt-PT"/>
              </w:rPr>
              <w:t>_____________________________________</w:t>
            </w:r>
          </w:p>
        </w:tc>
      </w:tr>
    </w:tbl>
    <w:p w:rsidR="0060313A" w:rsidRPr="005133F0" w:rsidRDefault="0060313A" w:rsidP="0060313A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  <w:lang w:val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0313A" w:rsidRPr="005133F0" w:rsidTr="004147BE">
        <w:tc>
          <w:tcPr>
            <w:tcW w:w="9923" w:type="dxa"/>
          </w:tcPr>
          <w:p w:rsidR="0060313A" w:rsidRPr="005133F0" w:rsidRDefault="0060313A" w:rsidP="00E15B8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val="pt-PT" w:eastAsia="pt-PT"/>
              </w:rPr>
            </w:pPr>
            <w:r w:rsidRPr="005133F0">
              <w:rPr>
                <w:rFonts w:asciiTheme="minorHAnsi" w:hAnsiTheme="minorHAnsi" w:cs="Arial"/>
                <w:b/>
                <w:sz w:val="22"/>
                <w:szCs w:val="22"/>
                <w:lang w:val="pt-PT"/>
              </w:rPr>
              <w:br w:type="page"/>
            </w:r>
            <w:r w:rsidR="00A7663A" w:rsidRPr="005133F0">
              <w:rPr>
                <w:rFonts w:asciiTheme="minorHAnsi" w:hAnsiTheme="minorHAnsi" w:cs="FoundryMonoline-Bold"/>
                <w:b/>
                <w:bCs/>
                <w:sz w:val="22"/>
                <w:szCs w:val="22"/>
                <w:lang w:val="pt-PT" w:eastAsia="pt-PT"/>
              </w:rPr>
              <w:t xml:space="preserve">05 </w:t>
            </w:r>
            <w:r w:rsidRPr="005133F0">
              <w:rPr>
                <w:rFonts w:asciiTheme="minorHAnsi" w:hAnsiTheme="minorHAnsi" w:cs="FoundryMonoline-Bold"/>
                <w:b/>
                <w:bCs/>
                <w:sz w:val="22"/>
                <w:szCs w:val="22"/>
                <w:lang w:val="pt-PT" w:eastAsia="pt-PT"/>
              </w:rPr>
              <w:t>ENTREGA</w:t>
            </w:r>
          </w:p>
        </w:tc>
      </w:tr>
    </w:tbl>
    <w:p w:rsidR="0060313A" w:rsidRPr="005133F0" w:rsidRDefault="0060313A" w:rsidP="0060313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val="pt-PT" w:eastAsia="pt-PT"/>
        </w:rPr>
      </w:pPr>
    </w:p>
    <w:p w:rsidR="00A7663A" w:rsidRPr="00A7663A" w:rsidRDefault="00A7663A" w:rsidP="00A7663A">
      <w:pPr>
        <w:ind w:left="142"/>
        <w:jc w:val="both"/>
        <w:rPr>
          <w:rFonts w:asciiTheme="minorHAnsi" w:hAnsiTheme="minorHAnsi"/>
          <w:sz w:val="22"/>
          <w:szCs w:val="22"/>
          <w:lang w:val="pt-PT"/>
        </w:rPr>
      </w:pPr>
      <w:r w:rsidRPr="00A7663A">
        <w:rPr>
          <w:rFonts w:asciiTheme="minorHAnsi" w:hAnsiTheme="minorHAnsi"/>
          <w:sz w:val="22"/>
          <w:szCs w:val="22"/>
          <w:lang w:val="pt-PT"/>
        </w:rPr>
        <w:t>O documento pode ser entregue das seguintes formas:</w:t>
      </w:r>
    </w:p>
    <w:p w:rsidR="00A7663A" w:rsidRPr="00A7663A" w:rsidRDefault="00A7663A" w:rsidP="00A7663A">
      <w:pPr>
        <w:jc w:val="both"/>
        <w:rPr>
          <w:rFonts w:asciiTheme="minorHAnsi" w:hAnsiTheme="minorHAnsi"/>
          <w:sz w:val="22"/>
          <w:szCs w:val="22"/>
          <w:lang w:val="pt-PT"/>
        </w:rPr>
      </w:pPr>
    </w:p>
    <w:p w:rsidR="00A7663A" w:rsidRPr="002311D9" w:rsidRDefault="00A7663A" w:rsidP="00A7663A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 xml:space="preserve">Correio Electrónico : </w:t>
      </w:r>
    </w:p>
    <w:p w:rsidR="00A7663A" w:rsidRPr="002311D9" w:rsidRDefault="004A1739" w:rsidP="00A7663A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A7663A" w:rsidRPr="002311D9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A7663A" w:rsidRPr="002311D9" w:rsidRDefault="00A7663A" w:rsidP="00A7663A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Correio:</w:t>
      </w:r>
    </w:p>
    <w:p w:rsidR="00A7663A" w:rsidRPr="002311D9" w:rsidRDefault="00A7663A" w:rsidP="00A7663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Câmara Municipal da Amadora</w:t>
      </w:r>
    </w:p>
    <w:p w:rsidR="00A7663A" w:rsidRPr="002311D9" w:rsidRDefault="00A7663A" w:rsidP="00A7663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Av. Movimento das Forças Armadas, 1</w:t>
      </w:r>
    </w:p>
    <w:p w:rsidR="00A7663A" w:rsidRPr="002311D9" w:rsidRDefault="00A7663A" w:rsidP="00A7663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2700-595 Amadora</w:t>
      </w:r>
    </w:p>
    <w:p w:rsidR="0060313A" w:rsidRPr="005133F0" w:rsidRDefault="00A7663A" w:rsidP="0060313A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FoundryMonoline-Medium"/>
        </w:rPr>
      </w:pPr>
      <w:r w:rsidRPr="005133F0">
        <w:rPr>
          <w:rFonts w:asciiTheme="minorHAnsi" w:hAnsiTheme="minorHAnsi"/>
        </w:rPr>
        <w:t xml:space="preserve">No serviço de atendimento na Câmara Municipal da Amadora, no horário compreendido entre as 9h-12h30 e as 14h-17h30.  </w:t>
      </w:r>
    </w:p>
    <w:p w:rsidR="005133F0" w:rsidRPr="005133F0" w:rsidRDefault="005133F0" w:rsidP="005133F0">
      <w:pPr>
        <w:pStyle w:val="PargrafodaLista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FoundryMonoline-Medium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60313A" w:rsidRPr="00CF224A" w:rsidTr="00FA1DF2">
        <w:tc>
          <w:tcPr>
            <w:tcW w:w="9923" w:type="dxa"/>
          </w:tcPr>
          <w:p w:rsidR="0060313A" w:rsidRPr="00CF224A" w:rsidRDefault="0060313A" w:rsidP="00E15B8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CF224A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DESPACHO</w:t>
            </w:r>
          </w:p>
        </w:tc>
      </w:tr>
    </w:tbl>
    <w:p w:rsidR="0060313A" w:rsidRPr="00CF224A" w:rsidRDefault="0060313A" w:rsidP="0060313A">
      <w:pPr>
        <w:autoSpaceDE w:val="0"/>
        <w:autoSpaceDN w:val="0"/>
        <w:adjustRightInd w:val="0"/>
        <w:spacing w:line="360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DA353C" w:rsidRPr="00CF224A" w:rsidRDefault="00DA353C" w:rsidP="0060313A">
      <w:pPr>
        <w:rPr>
          <w:rFonts w:asciiTheme="minorHAnsi" w:hAnsiTheme="minorHAnsi"/>
          <w:sz w:val="22"/>
          <w:szCs w:val="22"/>
        </w:rPr>
      </w:pPr>
    </w:p>
    <w:sectPr w:rsidR="00DA353C" w:rsidRPr="00CF224A" w:rsidSect="00F65370">
      <w:headerReference w:type="default" r:id="rId9"/>
      <w:footerReference w:type="default" r:id="rId10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88C" w:rsidRDefault="009B488C" w:rsidP="006D3E5B">
      <w:r>
        <w:separator/>
      </w:r>
    </w:p>
  </w:endnote>
  <w:endnote w:type="continuationSeparator" w:id="0">
    <w:p w:rsidR="009B488C" w:rsidRDefault="009B488C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4A1739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4A1739">
                <w:pPr>
                  <w:rPr>
                    <w:rFonts w:asciiTheme="minorHAnsi" w:hAnsiTheme="minorHAnsi"/>
                    <w:sz w:val="14"/>
                    <w:szCs w:val="14"/>
                    <w:lang w:val="pt-PT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Default="004A1739"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4A1739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4A1739" w:rsidRPr="00160CD1">
      <w:rPr>
        <w:rFonts w:ascii="Calibri" w:hAnsi="Calibri"/>
        <w:sz w:val="14"/>
        <w:szCs w:val="14"/>
      </w:rPr>
      <w:fldChar w:fldCharType="separate"/>
    </w:r>
    <w:r w:rsidR="009402C7">
      <w:rPr>
        <w:rFonts w:ascii="Calibri" w:hAnsi="Calibri"/>
        <w:noProof/>
        <w:sz w:val="14"/>
        <w:szCs w:val="14"/>
        <w:lang w:val="pt-PT"/>
      </w:rPr>
      <w:t>1</w:t>
    </w:r>
    <w:r w:rsidR="004A1739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4A1739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4A1739" w:rsidRPr="00160CD1">
      <w:rPr>
        <w:rFonts w:ascii="Calibri" w:hAnsi="Calibri"/>
        <w:sz w:val="14"/>
        <w:szCs w:val="14"/>
      </w:rPr>
      <w:fldChar w:fldCharType="separate"/>
    </w:r>
    <w:r w:rsidR="009402C7">
      <w:rPr>
        <w:rFonts w:ascii="Calibri" w:hAnsi="Calibri"/>
        <w:noProof/>
        <w:sz w:val="14"/>
        <w:szCs w:val="14"/>
        <w:lang w:val="pt-PT"/>
      </w:rPr>
      <w:t>2</w:t>
    </w:r>
    <w:r w:rsidR="004A1739"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88C" w:rsidRDefault="009B488C" w:rsidP="006D3E5B">
      <w:r>
        <w:separator/>
      </w:r>
    </w:p>
  </w:footnote>
  <w:footnote w:type="continuationSeparator" w:id="0">
    <w:p w:rsidR="009B488C" w:rsidRDefault="009B488C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4A1739" w:rsidP="00E431FB">
    <w:pPr>
      <w:pStyle w:val="Cabealho"/>
      <w:tabs>
        <w:tab w:val="clear" w:pos="4320"/>
        <w:tab w:val="clear" w:pos="8640"/>
        <w:tab w:val="right" w:pos="10199"/>
      </w:tabs>
    </w:pPr>
    <w:r w:rsidRPr="004A1739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60313A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  <w:lang w:val="pt-PT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  <w:lang w:val="pt-PT"/>
                  </w:rPr>
                  <w:t>A02</w:t>
                </w:r>
              </w:p>
            </w:txbxContent>
          </v:textbox>
          <w10:wrap anchory="page"/>
          <w10:anchorlock/>
        </v:shape>
      </w:pict>
    </w:r>
    <w:r w:rsidRPr="004A1739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34.2pt;margin-top:53.6pt;width:132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441A1B" w:rsidRDefault="00441A1B" w:rsidP="0060313A">
                <w:pPr>
                  <w:pStyle w:val="Cabealho"/>
                  <w:widowControl w:val="0"/>
                  <w:tabs>
                    <w:tab w:val="left" w:pos="2835"/>
                  </w:tabs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N</w:t>
                </w:r>
                <w:r w:rsidR="0060313A" w:rsidRPr="0060313A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>úmero de polícia</w:t>
                </w:r>
              </w:p>
              <w:p w:rsidR="00FD0BA6" w:rsidRPr="00DA1621" w:rsidRDefault="0060313A" w:rsidP="0060313A">
                <w:pPr>
                  <w:pStyle w:val="Cabealho"/>
                  <w:widowControl w:val="0"/>
                  <w:tabs>
                    <w:tab w:val="left" w:pos="2835"/>
                  </w:tabs>
                  <w:jc w:val="right"/>
                  <w:rPr>
                    <w:lang w:val="pt-PT"/>
                  </w:rPr>
                </w:pPr>
                <w:r w:rsidRPr="00DA1621">
                  <w:rPr>
                    <w:rFonts w:ascii="Calibri" w:hAnsi="Calibri"/>
                    <w:b/>
                    <w:noProof/>
                    <w:sz w:val="14"/>
                    <w:szCs w:val="14"/>
                    <w:lang w:val="pt-PT"/>
                  </w:rPr>
                  <w:t xml:space="preserve"> </w:t>
                </w:r>
                <w:r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A02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/2014/V2.</w:t>
                </w:r>
                <w:r w:rsidR="009402C7"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4A1739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4A1739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4A1739" w:rsidP="00C27FD4">
                <w:pPr>
                  <w:rPr>
                    <w:rFonts w:ascii="Calibri" w:hAnsi="Calibri"/>
                    <w:b/>
                    <w:sz w:val="14"/>
                    <w:szCs w:val="14"/>
                    <w:lang w:val="pt-PT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  <w:lang w:val="pt-PT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  <w:lang w:val="pt-PT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4A1739" w:rsidP="00C27FD4">
                <w:pPr>
                  <w:rPr>
                    <w:sz w:val="14"/>
                    <w:szCs w:val="14"/>
                    <w:lang w:val="pt-PT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  <w:lang w:val="pt-PT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7F300E" w:rsidRPr="00DA1621">
                      <w:rPr>
                        <w:rFonts w:asciiTheme="minorHAnsi" w:hAnsiTheme="minorHAnsi"/>
                        <w:sz w:val="14"/>
                        <w:szCs w:val="14"/>
                        <w:lang w:val="pt-PT"/>
                      </w:rPr>
                      <w:t>Divisão de Gestão Administrativa e Contratação</w:t>
                    </w:r>
                    <w:r w:rsidR="007F300E">
                      <w:rPr>
                        <w:rFonts w:asciiTheme="minorHAnsi" w:hAnsiTheme="minorHAnsi"/>
                        <w:sz w:val="14"/>
                        <w:szCs w:val="14"/>
                        <w:lang w:val="pt-PT"/>
                      </w:rPr>
                      <w:t xml:space="preserve"> . </w:t>
                    </w:r>
                    <w:r w:rsidR="007F300E" w:rsidRPr="00373C53">
                      <w:rPr>
                        <w:rFonts w:asciiTheme="minorHAnsi" w:hAnsiTheme="minorHAnsi"/>
                        <w:sz w:val="14"/>
                        <w:szCs w:val="14"/>
                        <w:lang w:val="pt-PT"/>
                      </w:rPr>
                      <w:t>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2EfCAXofH0NKX99yGrDBGo5Zwng=" w:salt="97mAJmHAsxxykiAv6uXe+g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90E57"/>
    <w:rsid w:val="00003FDB"/>
    <w:rsid w:val="000066DA"/>
    <w:rsid w:val="00012EB6"/>
    <w:rsid w:val="000337D7"/>
    <w:rsid w:val="000345F7"/>
    <w:rsid w:val="000367CB"/>
    <w:rsid w:val="00043936"/>
    <w:rsid w:val="0005205B"/>
    <w:rsid w:val="0005335A"/>
    <w:rsid w:val="0005534C"/>
    <w:rsid w:val="000773EB"/>
    <w:rsid w:val="0008014A"/>
    <w:rsid w:val="00087AEA"/>
    <w:rsid w:val="0009631B"/>
    <w:rsid w:val="000963F2"/>
    <w:rsid w:val="000A031F"/>
    <w:rsid w:val="000B6823"/>
    <w:rsid w:val="000E3C7D"/>
    <w:rsid w:val="0010505E"/>
    <w:rsid w:val="001101EB"/>
    <w:rsid w:val="00136809"/>
    <w:rsid w:val="00145E6A"/>
    <w:rsid w:val="0016184B"/>
    <w:rsid w:val="00177DAE"/>
    <w:rsid w:val="001A15A7"/>
    <w:rsid w:val="001C0EC0"/>
    <w:rsid w:val="001E3BC3"/>
    <w:rsid w:val="001E3E06"/>
    <w:rsid w:val="001F1F85"/>
    <w:rsid w:val="00204A09"/>
    <w:rsid w:val="00205E86"/>
    <w:rsid w:val="00222B06"/>
    <w:rsid w:val="00247C4A"/>
    <w:rsid w:val="0025594A"/>
    <w:rsid w:val="0025657E"/>
    <w:rsid w:val="00260F6B"/>
    <w:rsid w:val="00263811"/>
    <w:rsid w:val="0027174D"/>
    <w:rsid w:val="002770A9"/>
    <w:rsid w:val="00293FFC"/>
    <w:rsid w:val="00296211"/>
    <w:rsid w:val="002B41D5"/>
    <w:rsid w:val="002C21B0"/>
    <w:rsid w:val="002D0500"/>
    <w:rsid w:val="002D49D5"/>
    <w:rsid w:val="002E0552"/>
    <w:rsid w:val="002E07D3"/>
    <w:rsid w:val="00347AE4"/>
    <w:rsid w:val="003634AF"/>
    <w:rsid w:val="0036429C"/>
    <w:rsid w:val="003A37D4"/>
    <w:rsid w:val="003B09A0"/>
    <w:rsid w:val="003B09B9"/>
    <w:rsid w:val="003B4902"/>
    <w:rsid w:val="003C3EBE"/>
    <w:rsid w:val="00410F56"/>
    <w:rsid w:val="004147BE"/>
    <w:rsid w:val="00415907"/>
    <w:rsid w:val="004256E9"/>
    <w:rsid w:val="00441A1B"/>
    <w:rsid w:val="0045170F"/>
    <w:rsid w:val="004523F0"/>
    <w:rsid w:val="00456EB8"/>
    <w:rsid w:val="00464F36"/>
    <w:rsid w:val="00467E44"/>
    <w:rsid w:val="0049207E"/>
    <w:rsid w:val="004A1739"/>
    <w:rsid w:val="004B7D44"/>
    <w:rsid w:val="004D2F1B"/>
    <w:rsid w:val="004D4220"/>
    <w:rsid w:val="004E36BA"/>
    <w:rsid w:val="004F4D38"/>
    <w:rsid w:val="005104E2"/>
    <w:rsid w:val="005133F0"/>
    <w:rsid w:val="005349B8"/>
    <w:rsid w:val="005412E9"/>
    <w:rsid w:val="0055649C"/>
    <w:rsid w:val="0056063D"/>
    <w:rsid w:val="00581D44"/>
    <w:rsid w:val="005B13D3"/>
    <w:rsid w:val="005B1EB0"/>
    <w:rsid w:val="005B3A76"/>
    <w:rsid w:val="005C5ECA"/>
    <w:rsid w:val="005D1500"/>
    <w:rsid w:val="0060060C"/>
    <w:rsid w:val="0060313A"/>
    <w:rsid w:val="00604164"/>
    <w:rsid w:val="00610591"/>
    <w:rsid w:val="00614D36"/>
    <w:rsid w:val="006348BC"/>
    <w:rsid w:val="006365A9"/>
    <w:rsid w:val="006439F0"/>
    <w:rsid w:val="00657D8F"/>
    <w:rsid w:val="00663802"/>
    <w:rsid w:val="00671931"/>
    <w:rsid w:val="00671CD3"/>
    <w:rsid w:val="006A5957"/>
    <w:rsid w:val="006D22FA"/>
    <w:rsid w:val="006D3E5B"/>
    <w:rsid w:val="006F1261"/>
    <w:rsid w:val="00704C24"/>
    <w:rsid w:val="00717E81"/>
    <w:rsid w:val="00731BA4"/>
    <w:rsid w:val="007A0021"/>
    <w:rsid w:val="007B2016"/>
    <w:rsid w:val="007E1B52"/>
    <w:rsid w:val="007F300E"/>
    <w:rsid w:val="00803F9E"/>
    <w:rsid w:val="008043B6"/>
    <w:rsid w:val="00807787"/>
    <w:rsid w:val="00821CB6"/>
    <w:rsid w:val="008261B4"/>
    <w:rsid w:val="008417CE"/>
    <w:rsid w:val="00841DD6"/>
    <w:rsid w:val="00867FA3"/>
    <w:rsid w:val="00887367"/>
    <w:rsid w:val="008963FE"/>
    <w:rsid w:val="008976F6"/>
    <w:rsid w:val="008C5F53"/>
    <w:rsid w:val="008F27F5"/>
    <w:rsid w:val="00901B96"/>
    <w:rsid w:val="009320A4"/>
    <w:rsid w:val="00934F04"/>
    <w:rsid w:val="009402C7"/>
    <w:rsid w:val="00990457"/>
    <w:rsid w:val="00993765"/>
    <w:rsid w:val="009A4DD0"/>
    <w:rsid w:val="009B488C"/>
    <w:rsid w:val="009D36D9"/>
    <w:rsid w:val="009D7563"/>
    <w:rsid w:val="009F00FA"/>
    <w:rsid w:val="009F560A"/>
    <w:rsid w:val="00A26065"/>
    <w:rsid w:val="00A64D11"/>
    <w:rsid w:val="00A64DC3"/>
    <w:rsid w:val="00A65AC8"/>
    <w:rsid w:val="00A7663A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7378"/>
    <w:rsid w:val="00B22AA9"/>
    <w:rsid w:val="00B63020"/>
    <w:rsid w:val="00B70283"/>
    <w:rsid w:val="00B83D96"/>
    <w:rsid w:val="00B84DDD"/>
    <w:rsid w:val="00B878A5"/>
    <w:rsid w:val="00B90D52"/>
    <w:rsid w:val="00BC2A52"/>
    <w:rsid w:val="00BD3DE9"/>
    <w:rsid w:val="00BE1C13"/>
    <w:rsid w:val="00BE3EDC"/>
    <w:rsid w:val="00BF4C96"/>
    <w:rsid w:val="00C14399"/>
    <w:rsid w:val="00C27FD4"/>
    <w:rsid w:val="00C40E02"/>
    <w:rsid w:val="00C70B72"/>
    <w:rsid w:val="00C96281"/>
    <w:rsid w:val="00CA0B02"/>
    <w:rsid w:val="00CA606A"/>
    <w:rsid w:val="00CB11D6"/>
    <w:rsid w:val="00CC6D26"/>
    <w:rsid w:val="00CE51F9"/>
    <w:rsid w:val="00CF224A"/>
    <w:rsid w:val="00D0521F"/>
    <w:rsid w:val="00D1555B"/>
    <w:rsid w:val="00D60152"/>
    <w:rsid w:val="00D738CA"/>
    <w:rsid w:val="00DA1621"/>
    <w:rsid w:val="00DA353C"/>
    <w:rsid w:val="00DA3DD7"/>
    <w:rsid w:val="00DA4287"/>
    <w:rsid w:val="00DB4F69"/>
    <w:rsid w:val="00DC54B3"/>
    <w:rsid w:val="00DD33FF"/>
    <w:rsid w:val="00DF1B9D"/>
    <w:rsid w:val="00DF23EA"/>
    <w:rsid w:val="00DF473B"/>
    <w:rsid w:val="00DF56D6"/>
    <w:rsid w:val="00E06E9E"/>
    <w:rsid w:val="00E17EB4"/>
    <w:rsid w:val="00E349C6"/>
    <w:rsid w:val="00E34B06"/>
    <w:rsid w:val="00E431FB"/>
    <w:rsid w:val="00E51B2C"/>
    <w:rsid w:val="00E533AE"/>
    <w:rsid w:val="00E67F3A"/>
    <w:rsid w:val="00E7109C"/>
    <w:rsid w:val="00E71BF0"/>
    <w:rsid w:val="00E93D82"/>
    <w:rsid w:val="00EB54D9"/>
    <w:rsid w:val="00EE2E24"/>
    <w:rsid w:val="00F27261"/>
    <w:rsid w:val="00F46587"/>
    <w:rsid w:val="00F65370"/>
    <w:rsid w:val="00F754FF"/>
    <w:rsid w:val="00F850DE"/>
    <w:rsid w:val="00F852B0"/>
    <w:rsid w:val="00F90E57"/>
    <w:rsid w:val="00FA1DF2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043936"/>
    <w:rPr>
      <w:lang w:val="en-US"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2B41D5"/>
    <w:rPr>
      <w:color w:val="0000FF" w:themeColor="hyperlink"/>
      <w:u w:val="single"/>
    </w:rPr>
  </w:style>
  <w:style w:type="character" w:styleId="TextodoMarcadordePosio">
    <w:name w:val="Placeholder Text"/>
    <w:basedOn w:val="Tipodeletrapredefinidodopargrafo"/>
    <w:uiPriority w:val="99"/>
    <w:unhideWhenUsed/>
    <w:rsid w:val="00A7663A"/>
    <w:rPr>
      <w:color w:val="808080"/>
    </w:rPr>
  </w:style>
  <w:style w:type="paragraph" w:styleId="PargrafodaLista">
    <w:name w:val="List Paragraph"/>
    <w:basedOn w:val="Normal"/>
    <w:uiPriority w:val="34"/>
    <w:qFormat/>
    <w:rsid w:val="00A7663A"/>
    <w:pPr>
      <w:ind w:left="720"/>
    </w:pPr>
    <w:rPr>
      <w:rFonts w:ascii="Calibri" w:eastAsiaTheme="minorHAnsi" w:hAnsi="Calibri"/>
      <w:sz w:val="22"/>
      <w:szCs w:val="22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4A08695CA8C483EA9015D3EA628E9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904109-3E05-47AF-B02E-981A95ED5389}"/>
      </w:docPartPr>
      <w:docPartBody>
        <w:p w:rsidR="00E622D7" w:rsidRDefault="00420979" w:rsidP="00420979">
          <w:pPr>
            <w:pStyle w:val="E4A08695CA8C483EA9015D3EA628E965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FED8BA0DBEA746A6A8DEABCFDE0CB6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BC62CF-1B8A-4CFE-9107-2ED333120857}"/>
      </w:docPartPr>
      <w:docPartBody>
        <w:p w:rsidR="00933D44" w:rsidRDefault="000502FD" w:rsidP="000502FD">
          <w:pPr>
            <w:pStyle w:val="FED8BA0DBEA746A6A8DEABCFDE0CB600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B05051CAA474746BC4B25B61E9D86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C050F5-56DF-47DB-9CF4-5A95B5DC94E1}"/>
      </w:docPartPr>
      <w:docPartBody>
        <w:p w:rsidR="00933D44" w:rsidRDefault="000502FD" w:rsidP="000502FD">
          <w:pPr>
            <w:pStyle w:val="2B05051CAA474746BC4B25B61E9D867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8551157AC8E4D70942AA5B522C9AA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F97863-66E5-45B1-8341-C10C1101F6D3}"/>
      </w:docPartPr>
      <w:docPartBody>
        <w:p w:rsidR="00933D44" w:rsidRDefault="000502FD" w:rsidP="000502FD">
          <w:pPr>
            <w:pStyle w:val="B8551157AC8E4D70942AA5B522C9AA2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E1ABD24D68749B991A8B684038E1D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34C9CB-57BB-447F-9031-F501F586ABE7}"/>
      </w:docPartPr>
      <w:docPartBody>
        <w:p w:rsidR="00933D44" w:rsidRDefault="000502FD" w:rsidP="000502FD">
          <w:pPr>
            <w:pStyle w:val="7E1ABD24D68749B991A8B684038E1D7C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5A32C7908F4D4F5C9FFAF0FB5722F8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53E0C5-1126-49E0-A4C3-83ECC71423BA}"/>
      </w:docPartPr>
      <w:docPartBody>
        <w:p w:rsidR="00933D44" w:rsidRDefault="000502FD" w:rsidP="000502FD">
          <w:pPr>
            <w:pStyle w:val="5A32C7908F4D4F5C9FFAF0FB5722F8F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57B1CD743BB4961A56E4F15A0C7A2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999D4A-B43A-4B47-8B5D-B735365D6890}"/>
      </w:docPartPr>
      <w:docPartBody>
        <w:p w:rsidR="00933D44" w:rsidRDefault="000502FD" w:rsidP="000502FD">
          <w:pPr>
            <w:pStyle w:val="E57B1CD743BB4961A56E4F15A0C7A27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894FAAA98E3419FBD371FC7F48935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C0B81A-EA14-4763-9915-24F02852221D}"/>
      </w:docPartPr>
      <w:docPartBody>
        <w:p w:rsidR="00933D44" w:rsidRDefault="000502FD" w:rsidP="000502FD">
          <w:pPr>
            <w:pStyle w:val="8894FAAA98E3419FBD371FC7F489356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A52796EE7854709BF74683DEA45DFF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499E10-390C-4A7D-981C-E90C654823B5}"/>
      </w:docPartPr>
      <w:docPartBody>
        <w:p w:rsidR="00933D44" w:rsidRDefault="000502FD" w:rsidP="000502FD">
          <w:pPr>
            <w:pStyle w:val="FA52796EE7854709BF74683DEA45DFF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607DBF075BA458380393D7059D930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0DC056-E784-4C26-A9EE-FFF0471CFA9A}"/>
      </w:docPartPr>
      <w:docPartBody>
        <w:p w:rsidR="00933D44" w:rsidRDefault="000502FD" w:rsidP="000502FD">
          <w:pPr>
            <w:pStyle w:val="C607DBF075BA458380393D7059D9307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B7F2E07DAAB470AB6FC060C9511F4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A4F4FA-30A0-4862-81DD-BE80C5E784AC}"/>
      </w:docPartPr>
      <w:docPartBody>
        <w:p w:rsidR="00933D44" w:rsidRDefault="000502FD" w:rsidP="000502FD">
          <w:pPr>
            <w:pStyle w:val="DB7F2E07DAAB470AB6FC060C9511F40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C01511B116F439790BD4275682DC4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36BE37-E2B5-4F5A-9AD2-827F9AF76997}"/>
      </w:docPartPr>
      <w:docPartBody>
        <w:p w:rsidR="00933D44" w:rsidRDefault="000502FD" w:rsidP="000502FD">
          <w:pPr>
            <w:pStyle w:val="1C01511B116F439790BD4275682DC40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3196AF3AA014A6FBA36055721A497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601709-EE7D-45DC-8114-5B3813FA23BD}"/>
      </w:docPartPr>
      <w:docPartBody>
        <w:p w:rsidR="00933D44" w:rsidRDefault="000502FD" w:rsidP="000502FD">
          <w:pPr>
            <w:pStyle w:val="13196AF3AA014A6FBA36055721A4973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FDB95BA34224BB08636DD12986250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96CE39-F381-402D-BC06-4213B94A8DB5}"/>
      </w:docPartPr>
      <w:docPartBody>
        <w:p w:rsidR="00933D44" w:rsidRDefault="000502FD" w:rsidP="000502FD">
          <w:pPr>
            <w:pStyle w:val="9FDB95BA34224BB08636DD12986250B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EF9DB557D7F47C093AA460A423931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A6072B-7FEA-476E-AAAF-FA89605F0C96}"/>
      </w:docPartPr>
      <w:docPartBody>
        <w:p w:rsidR="00933D44" w:rsidRDefault="000502FD" w:rsidP="000502FD">
          <w:pPr>
            <w:pStyle w:val="4EF9DB557D7F47C093AA460A4239314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615F4"/>
    <w:rsid w:val="000502FD"/>
    <w:rsid w:val="000549F9"/>
    <w:rsid w:val="00067789"/>
    <w:rsid w:val="0013776F"/>
    <w:rsid w:val="00193AC9"/>
    <w:rsid w:val="00264D2E"/>
    <w:rsid w:val="003551E3"/>
    <w:rsid w:val="0036275F"/>
    <w:rsid w:val="003A18D8"/>
    <w:rsid w:val="00420979"/>
    <w:rsid w:val="006615F4"/>
    <w:rsid w:val="006D035D"/>
    <w:rsid w:val="007317B8"/>
    <w:rsid w:val="00751967"/>
    <w:rsid w:val="007B46AD"/>
    <w:rsid w:val="0086604E"/>
    <w:rsid w:val="008774F8"/>
    <w:rsid w:val="008D5E47"/>
    <w:rsid w:val="00933D44"/>
    <w:rsid w:val="009C666D"/>
    <w:rsid w:val="009C6D59"/>
    <w:rsid w:val="009D6D1B"/>
    <w:rsid w:val="009E4ACE"/>
    <w:rsid w:val="00B349CF"/>
    <w:rsid w:val="00B92300"/>
    <w:rsid w:val="00BE5DF9"/>
    <w:rsid w:val="00BF5A53"/>
    <w:rsid w:val="00C25CA4"/>
    <w:rsid w:val="00C307E4"/>
    <w:rsid w:val="00C87245"/>
    <w:rsid w:val="00CB7353"/>
    <w:rsid w:val="00D71AA9"/>
    <w:rsid w:val="00DE3CEF"/>
    <w:rsid w:val="00E06FE6"/>
    <w:rsid w:val="00E622D7"/>
    <w:rsid w:val="00F10D7A"/>
    <w:rsid w:val="00F57299"/>
    <w:rsid w:val="00F90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4F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0502FD"/>
    <w:rPr>
      <w:color w:val="808080"/>
    </w:rPr>
  </w:style>
  <w:style w:type="paragraph" w:customStyle="1" w:styleId="D797B9860B9F4F2F806FB1F67813551B">
    <w:name w:val="D797B9860B9F4F2F806FB1F67813551B"/>
    <w:rsid w:val="006615F4"/>
  </w:style>
  <w:style w:type="paragraph" w:customStyle="1" w:styleId="FD6D26D5DFC94D93BD3F4A7BFD6544CB">
    <w:name w:val="FD6D26D5DFC94D93BD3F4A7BFD6544CB"/>
    <w:rsid w:val="006615F4"/>
  </w:style>
  <w:style w:type="paragraph" w:customStyle="1" w:styleId="AC0C7311AD374A80B717D7DBE8270E97">
    <w:name w:val="AC0C7311AD374A80B717D7DBE8270E97"/>
    <w:rsid w:val="008774F8"/>
  </w:style>
  <w:style w:type="paragraph" w:customStyle="1" w:styleId="0C74BE7AB3664A12BB1505AF54E8C73B">
    <w:name w:val="0C74BE7AB3664A12BB1505AF54E8C73B"/>
    <w:rsid w:val="008774F8"/>
  </w:style>
  <w:style w:type="paragraph" w:customStyle="1" w:styleId="77FBD41980AC44B4ACE0E18096720105">
    <w:name w:val="77FBD41980AC44B4ACE0E18096720105"/>
    <w:rsid w:val="008774F8"/>
  </w:style>
  <w:style w:type="paragraph" w:customStyle="1" w:styleId="4644E549DE034DB58EB4D05E0F787A96">
    <w:name w:val="4644E549DE034DB58EB4D05E0F787A96"/>
    <w:rsid w:val="008774F8"/>
  </w:style>
  <w:style w:type="paragraph" w:customStyle="1" w:styleId="68D2876B381E41A2A8A03223EC3382F2">
    <w:name w:val="68D2876B381E41A2A8A03223EC3382F2"/>
    <w:rsid w:val="008774F8"/>
  </w:style>
  <w:style w:type="paragraph" w:customStyle="1" w:styleId="BB76A836F0C34FE2AFBAE0D107C615F5">
    <w:name w:val="BB76A836F0C34FE2AFBAE0D107C615F5"/>
    <w:rsid w:val="008774F8"/>
  </w:style>
  <w:style w:type="paragraph" w:customStyle="1" w:styleId="657B13E95509437685F87BF7AEB17D46">
    <w:name w:val="657B13E95509437685F87BF7AEB17D46"/>
    <w:rsid w:val="008774F8"/>
  </w:style>
  <w:style w:type="paragraph" w:customStyle="1" w:styleId="A03190AEA9D34A6BAF789B54DA897315">
    <w:name w:val="A03190AEA9D34A6BAF789B54DA897315"/>
    <w:rsid w:val="008774F8"/>
  </w:style>
  <w:style w:type="paragraph" w:customStyle="1" w:styleId="F44E9E32AFF64D24B730F802D7503126">
    <w:name w:val="F44E9E32AFF64D24B730F802D7503126"/>
    <w:rsid w:val="008774F8"/>
  </w:style>
  <w:style w:type="paragraph" w:customStyle="1" w:styleId="8214477F5661413081BBD8B8579A0068">
    <w:name w:val="8214477F5661413081BBD8B8579A0068"/>
    <w:rsid w:val="008774F8"/>
  </w:style>
  <w:style w:type="paragraph" w:customStyle="1" w:styleId="5E66AD9B36744D439E9FF1E79E756455">
    <w:name w:val="5E66AD9B36744D439E9FF1E79E756455"/>
    <w:rsid w:val="009C6D59"/>
  </w:style>
  <w:style w:type="paragraph" w:customStyle="1" w:styleId="D2C81DD6FA7C47C0B9AFE5C1F6CC3FD3">
    <w:name w:val="D2C81DD6FA7C47C0B9AFE5C1F6CC3FD3"/>
    <w:rsid w:val="009C6D59"/>
  </w:style>
  <w:style w:type="paragraph" w:customStyle="1" w:styleId="60C2A445BCEB4CECA84B6B6206BFD245">
    <w:name w:val="60C2A445BCEB4CECA84B6B6206BFD245"/>
    <w:rsid w:val="0036275F"/>
  </w:style>
  <w:style w:type="paragraph" w:customStyle="1" w:styleId="5A2CA5BADCF448829EBDB5F8A3555DFC">
    <w:name w:val="5A2CA5BADCF448829EBDB5F8A3555DFC"/>
    <w:rsid w:val="00B92300"/>
  </w:style>
  <w:style w:type="paragraph" w:customStyle="1" w:styleId="5BFAD57294134F58A111671DF11CB9F9">
    <w:name w:val="5BFAD57294134F58A111671DF11CB9F9"/>
    <w:rsid w:val="00B92300"/>
  </w:style>
  <w:style w:type="paragraph" w:customStyle="1" w:styleId="610CCAB2E8334BAAA765BB9D9691FFC7">
    <w:name w:val="610CCAB2E8334BAAA765BB9D9691FFC7"/>
    <w:rsid w:val="00B92300"/>
  </w:style>
  <w:style w:type="paragraph" w:customStyle="1" w:styleId="F6025414AEF44B40B0F3E0C13A127280">
    <w:name w:val="F6025414AEF44B40B0F3E0C13A127280"/>
    <w:rsid w:val="00B92300"/>
  </w:style>
  <w:style w:type="paragraph" w:customStyle="1" w:styleId="A57C684CDCCF410B8B2AFDF030D33B8F">
    <w:name w:val="A57C684CDCCF410B8B2AFDF030D33B8F"/>
    <w:rsid w:val="00B92300"/>
  </w:style>
  <w:style w:type="paragraph" w:customStyle="1" w:styleId="94AF75EA5B5F4083AAF7E32729816C20">
    <w:name w:val="94AF75EA5B5F4083AAF7E32729816C20"/>
    <w:rsid w:val="00B92300"/>
  </w:style>
  <w:style w:type="paragraph" w:customStyle="1" w:styleId="AA17D0DE9414456481E46270AA06BB98">
    <w:name w:val="AA17D0DE9414456481E46270AA06BB98"/>
    <w:rsid w:val="00B92300"/>
  </w:style>
  <w:style w:type="paragraph" w:customStyle="1" w:styleId="721292F810FF46C6AFE7B42B4EE4C1AF">
    <w:name w:val="721292F810FF46C6AFE7B42B4EE4C1AF"/>
    <w:rsid w:val="00B92300"/>
  </w:style>
  <w:style w:type="paragraph" w:customStyle="1" w:styleId="CE12808B5C39495F9302FC72A110FFB1">
    <w:name w:val="CE12808B5C39495F9302FC72A110FFB1"/>
    <w:rsid w:val="0013776F"/>
  </w:style>
  <w:style w:type="paragraph" w:customStyle="1" w:styleId="1207C7E063484EC69327121F817D1C74">
    <w:name w:val="1207C7E063484EC69327121F817D1C74"/>
    <w:rsid w:val="0013776F"/>
  </w:style>
  <w:style w:type="paragraph" w:customStyle="1" w:styleId="F8E61B3DAEAC40D683B0EBCD2E2D0A54">
    <w:name w:val="F8E61B3DAEAC40D683B0EBCD2E2D0A54"/>
    <w:rsid w:val="0013776F"/>
  </w:style>
  <w:style w:type="paragraph" w:customStyle="1" w:styleId="8362DDA2731647A2A646CA4F38AB8A97">
    <w:name w:val="8362DDA2731647A2A646CA4F38AB8A97"/>
    <w:rsid w:val="0013776F"/>
  </w:style>
  <w:style w:type="paragraph" w:customStyle="1" w:styleId="7365DF3D2A7D486EA1F5A9135F90A02A">
    <w:name w:val="7365DF3D2A7D486EA1F5A9135F90A02A"/>
    <w:rsid w:val="0013776F"/>
  </w:style>
  <w:style w:type="paragraph" w:customStyle="1" w:styleId="8DC0376FF31046F7940CB2EC68001E3E">
    <w:name w:val="8DC0376FF31046F7940CB2EC68001E3E"/>
    <w:rsid w:val="0013776F"/>
  </w:style>
  <w:style w:type="paragraph" w:customStyle="1" w:styleId="3CA8770A9243413890548CC2B37BC645">
    <w:name w:val="3CA8770A9243413890548CC2B37BC645"/>
    <w:rsid w:val="00420979"/>
  </w:style>
  <w:style w:type="paragraph" w:customStyle="1" w:styleId="E4A08695CA8C483EA9015D3EA628E965">
    <w:name w:val="E4A08695CA8C483EA9015D3EA628E965"/>
    <w:rsid w:val="00420979"/>
  </w:style>
  <w:style w:type="paragraph" w:customStyle="1" w:styleId="FED8BA0DBEA746A6A8DEABCFDE0CB600">
    <w:name w:val="FED8BA0DBEA746A6A8DEABCFDE0CB600"/>
    <w:rsid w:val="000502FD"/>
  </w:style>
  <w:style w:type="paragraph" w:customStyle="1" w:styleId="2B05051CAA474746BC4B25B61E9D8676">
    <w:name w:val="2B05051CAA474746BC4B25B61E9D8676"/>
    <w:rsid w:val="000502FD"/>
  </w:style>
  <w:style w:type="paragraph" w:customStyle="1" w:styleId="B8551157AC8E4D70942AA5B522C9AA29">
    <w:name w:val="B8551157AC8E4D70942AA5B522C9AA29"/>
    <w:rsid w:val="000502FD"/>
  </w:style>
  <w:style w:type="paragraph" w:customStyle="1" w:styleId="7E1ABD24D68749B991A8B684038E1D7C">
    <w:name w:val="7E1ABD24D68749B991A8B684038E1D7C"/>
    <w:rsid w:val="000502FD"/>
  </w:style>
  <w:style w:type="paragraph" w:customStyle="1" w:styleId="5A32C7908F4D4F5C9FFAF0FB5722F8F3">
    <w:name w:val="5A32C7908F4D4F5C9FFAF0FB5722F8F3"/>
    <w:rsid w:val="000502FD"/>
  </w:style>
  <w:style w:type="paragraph" w:customStyle="1" w:styleId="E57B1CD743BB4961A56E4F15A0C7A270">
    <w:name w:val="E57B1CD743BB4961A56E4F15A0C7A270"/>
    <w:rsid w:val="000502FD"/>
  </w:style>
  <w:style w:type="paragraph" w:customStyle="1" w:styleId="8894FAAA98E3419FBD371FC7F489356B">
    <w:name w:val="8894FAAA98E3419FBD371FC7F489356B"/>
    <w:rsid w:val="000502FD"/>
  </w:style>
  <w:style w:type="paragraph" w:customStyle="1" w:styleId="FA52796EE7854709BF74683DEA45DFFB">
    <w:name w:val="FA52796EE7854709BF74683DEA45DFFB"/>
    <w:rsid w:val="000502FD"/>
  </w:style>
  <w:style w:type="paragraph" w:customStyle="1" w:styleId="C607DBF075BA458380393D7059D93078">
    <w:name w:val="C607DBF075BA458380393D7059D93078"/>
    <w:rsid w:val="000502FD"/>
  </w:style>
  <w:style w:type="paragraph" w:customStyle="1" w:styleId="DB7F2E07DAAB470AB6FC060C9511F40F">
    <w:name w:val="DB7F2E07DAAB470AB6FC060C9511F40F"/>
    <w:rsid w:val="000502FD"/>
  </w:style>
  <w:style w:type="paragraph" w:customStyle="1" w:styleId="1C01511B116F439790BD4275682DC40F">
    <w:name w:val="1C01511B116F439790BD4275682DC40F"/>
    <w:rsid w:val="000502FD"/>
  </w:style>
  <w:style w:type="paragraph" w:customStyle="1" w:styleId="13196AF3AA014A6FBA36055721A49732">
    <w:name w:val="13196AF3AA014A6FBA36055721A49732"/>
    <w:rsid w:val="000502FD"/>
  </w:style>
  <w:style w:type="paragraph" w:customStyle="1" w:styleId="9FDB95BA34224BB08636DD12986250BC">
    <w:name w:val="9FDB95BA34224BB08636DD12986250BC"/>
    <w:rsid w:val="000502FD"/>
  </w:style>
  <w:style w:type="paragraph" w:customStyle="1" w:styleId="4EF9DB557D7F47C093AA460A42393146">
    <w:name w:val="4EF9DB557D7F47C093AA460A42393146"/>
    <w:rsid w:val="000502F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C12FCF-EF4A-48CF-A15B-B766DDCC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A02_Numero_de_policia.dotx</Template>
  <TotalTime>1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Luis.Serafim</dc:creator>
  <cp:lastModifiedBy>sergio.marques</cp:lastModifiedBy>
  <cp:revision>4</cp:revision>
  <cp:lastPrinted>2014-10-27T11:53:00Z</cp:lastPrinted>
  <dcterms:created xsi:type="dcterms:W3CDTF">2015-06-15T15:02:00Z</dcterms:created>
  <dcterms:modified xsi:type="dcterms:W3CDTF">2015-06-15T15:56:00Z</dcterms:modified>
</cp:coreProperties>
</file>