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AEE" w:rsidRDefault="00250AEE" w:rsidP="00250AEE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</w:t>
      </w:r>
      <w:r w:rsidR="00BF0305" w:rsidRPr="004D4F0D">
        <w:rPr>
          <w:rFonts w:asciiTheme="minorHAnsi" w:hAnsiTheme="minorHAnsi" w:cs="FoundryMonoline-Medium"/>
          <w:sz w:val="22"/>
          <w:szCs w:val="22"/>
          <w:lang w:eastAsia="pt-PT"/>
        </w:rPr>
        <w:t xml:space="preserve">. </w:t>
      </w:r>
    </w:p>
    <w:p w:rsidR="00BF0305" w:rsidRDefault="00BF0305" w:rsidP="00250AEE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250AEE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BF0305" w:rsidRDefault="00BF0305" w:rsidP="00BF0305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BF0305" w:rsidRPr="004D4F0D" w:rsidTr="00250AEE">
        <w:tc>
          <w:tcPr>
            <w:tcW w:w="9928" w:type="dxa"/>
            <w:tcBorders>
              <w:top w:val="single" w:sz="12" w:space="0" w:color="auto"/>
            </w:tcBorders>
          </w:tcPr>
          <w:p w:rsidR="00BF0305" w:rsidRPr="004D4F0D" w:rsidRDefault="00BF0305" w:rsidP="00CF4BD1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BF030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393F84" w:rsidTr="00CF4BD1">
              <w:trPr>
                <w:cantSplit/>
              </w:trPr>
              <w:tc>
                <w:tcPr>
                  <w:tcW w:w="9697" w:type="dxa"/>
                </w:tcPr>
                <w:p w:rsidR="00BF0305" w:rsidRPr="00393F84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BF0305" w:rsidRPr="00393F84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76358E510A1F45BCAEA095FA286D0009"/>
                      </w:placeholder>
                      <w:showingPlcHdr/>
                      <w:text/>
                    </w:sdtPr>
                    <w:sdtContent>
                      <w:r w:rsidR="00BF030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BF030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C633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BF0305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2F79D5236940400FA58A8C6BBB90D592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38DAC0112B5240D99AA2418833D0232D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2B0AEB501F4B4B3C8CDC59220464B17A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BF0305" w:rsidRPr="00344037" w:rsidRDefault="00BF0305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CC504D319CF14DAEBEBB51B188F0FA1D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C633D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787993" w:rsidTr="00CF4BD1">
              <w:trPr>
                <w:cantSplit/>
              </w:trPr>
              <w:tc>
                <w:tcPr>
                  <w:tcW w:w="9697" w:type="dxa"/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525B23548E8E459483FD6E58F8EC91E5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F0305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C0C54222C8274415BCA785400E194B04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7C19B11D956242B7B7D4868A75C25001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A0CFF7F88F624BEBA946A80F94942B39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F0305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67FDFFC2FFE44C359F0F483E0DC2516B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232A69824E04462985E8CE0E664B3193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8F275A08E3D642ACA7625CBBD06CB111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CF4BD1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94655E" w:rsidTr="00CF4BD1">
              <w:trPr>
                <w:cantSplit/>
              </w:trPr>
              <w:tc>
                <w:tcPr>
                  <w:tcW w:w="9697" w:type="dxa"/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5C65259EA8ED47AA9E3B9856AB809B49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250AEE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612632" w:rsidTr="00CF4BD1">
              <w:trPr>
                <w:cantSplit/>
              </w:trPr>
              <w:tc>
                <w:tcPr>
                  <w:tcW w:w="9697" w:type="dxa"/>
                </w:tcPr>
                <w:p w:rsidR="00BF0305" w:rsidRPr="00612632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BF0305" w:rsidRPr="00612632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F783339240F34AD785F70AA1E0C62713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4D4F0D" w:rsidTr="00250AEE">
        <w:tc>
          <w:tcPr>
            <w:tcW w:w="9928" w:type="dxa"/>
            <w:tcBorders>
              <w:top w:val="single" w:sz="12" w:space="0" w:color="auto"/>
            </w:tcBorders>
          </w:tcPr>
          <w:p w:rsidR="00BF0305" w:rsidRPr="004D4F0D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393F84" w:rsidTr="00CF4BD1">
              <w:trPr>
                <w:cantSplit/>
              </w:trPr>
              <w:tc>
                <w:tcPr>
                  <w:tcW w:w="9697" w:type="dxa"/>
                </w:tcPr>
                <w:p w:rsidR="00BF0305" w:rsidRPr="00393F84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BF0305" w:rsidRPr="00393F84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90F6C116A0DA4C16935D7794F0A1FD87"/>
                      </w:placeholder>
                      <w:showingPlcHdr/>
                      <w:text/>
                    </w:sdtPr>
                    <w:sdtContent>
                      <w:r w:rsidR="00BF030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BF030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BF0305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8CB247CFA82B412797D13219D1C69743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28BBCEDDEF374637970520D00E5C5A2D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2318618C33B94DEFBD5AEEF94A2837FA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BF0305" w:rsidRPr="00344037" w:rsidRDefault="00BF0305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021B91144B114B66BD24919AFF1EE029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C633D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787993" w:rsidTr="00CF4BD1">
              <w:trPr>
                <w:cantSplit/>
              </w:trPr>
              <w:tc>
                <w:tcPr>
                  <w:tcW w:w="9697" w:type="dxa"/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612AB8FE574C4B02B01506B9D0D5E28D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F0305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5F43EF41125D41D0BED77FEC09C89E03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F044070DE61347E4A1E8A4458FBAB52A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F0305" w:rsidRPr="00787993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BF0305" w:rsidRPr="00787993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D7A2E62FC4244ECCA3C259F029E604E5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BF0305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9E72DAC3BFD54687BFA596417ADFF55C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4748A17E29904677BF0D2E84A8D7FCA8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BF0305" w:rsidRPr="0094655E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BF0305" w:rsidRPr="0094655E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B5528B29261F43158DDA82E86501A999"/>
                      </w:placeholder>
                      <w:showingPlcHdr/>
                      <w:text/>
                    </w:sdtPr>
                    <w:sdtContent>
                      <w:r w:rsidR="00BF030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BF030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BF0305" w:rsidRPr="00344037" w:rsidTr="00CF4BD1">
              <w:trPr>
                <w:cantSplit/>
              </w:trPr>
              <w:tc>
                <w:tcPr>
                  <w:tcW w:w="9697" w:type="dxa"/>
                </w:tcPr>
                <w:p w:rsidR="00BF0305" w:rsidRPr="00344037" w:rsidRDefault="00BF030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BF0305" w:rsidRPr="00344037" w:rsidRDefault="002A6EF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DFCEF3E82BE44E2AABCD7E39436CCFC6"/>
                      </w:placeholder>
                      <w:showingPlcHdr/>
                      <w:text/>
                    </w:sdtPr>
                    <w:sdtContent>
                      <w:r w:rsidR="00BF030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BF030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BF0305" w:rsidRPr="007D5003" w:rsidRDefault="00BF030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F0305" w:rsidRDefault="00BF0305" w:rsidP="004B05EA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BF0305" w:rsidRDefault="00BF030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</w:t>
            </w:r>
          </w:p>
        </w:tc>
      </w:tr>
    </w:tbl>
    <w:p w:rsidR="009F1748" w:rsidRDefault="009F1748" w:rsidP="00FB5BB6">
      <w:pPr>
        <w:jc w:val="both"/>
        <w:rPr>
          <w:rFonts w:asciiTheme="minorHAnsi" w:hAnsiTheme="minorHAnsi"/>
          <w:sz w:val="22"/>
          <w:szCs w:val="22"/>
        </w:rPr>
      </w:pPr>
    </w:p>
    <w:p w:rsidR="004B05EA" w:rsidRDefault="004B05EA" w:rsidP="00BF0305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ED0828">
        <w:rPr>
          <w:rFonts w:asciiTheme="minorHAnsi" w:hAnsiTheme="minorHAnsi"/>
          <w:sz w:val="22"/>
          <w:szCs w:val="22"/>
        </w:rPr>
        <w:t>Averbamento do direito de ocupação do domínio público, em nome de</w:t>
      </w:r>
      <w:r w:rsidR="00C75619">
        <w:rPr>
          <w:rFonts w:asciiTheme="minorHAnsi" w:hAnsiTheme="minorHAnsi"/>
          <w:sz w:val="22"/>
          <w:szCs w:val="22"/>
        </w:rPr>
        <w:t xml:space="preserve"> </w:t>
      </w:r>
      <w:r w:rsidR="002A6EFA" w:rsidRPr="00ED0828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5619" w:rsidRPr="00ED0828">
        <w:rPr>
          <w:rFonts w:asciiTheme="minorHAnsi" w:hAnsiTheme="minorHAnsi"/>
          <w:sz w:val="22"/>
          <w:szCs w:val="22"/>
        </w:rPr>
        <w:instrText xml:space="preserve"> FORMTEXT </w:instrText>
      </w:r>
      <w:r w:rsidR="002A6EFA" w:rsidRPr="00ED0828">
        <w:rPr>
          <w:rFonts w:asciiTheme="minorHAnsi" w:hAnsiTheme="minorHAnsi"/>
          <w:sz w:val="22"/>
          <w:szCs w:val="22"/>
        </w:rPr>
      </w:r>
      <w:r w:rsidR="002A6EFA" w:rsidRPr="00ED0828">
        <w:rPr>
          <w:rFonts w:asciiTheme="minorHAnsi" w:hAnsiTheme="minorHAnsi"/>
          <w:sz w:val="22"/>
          <w:szCs w:val="22"/>
        </w:rPr>
        <w:fldChar w:fldCharType="separate"/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2A6EFA" w:rsidRPr="00ED0828">
        <w:rPr>
          <w:rFonts w:asciiTheme="minorHAnsi" w:hAnsiTheme="minorHAnsi"/>
          <w:sz w:val="22"/>
          <w:szCs w:val="22"/>
        </w:rPr>
        <w:fldChar w:fldCharType="end"/>
      </w:r>
      <w:r w:rsidRPr="00ED0828">
        <w:rPr>
          <w:rFonts w:asciiTheme="minorHAnsi" w:hAnsiTheme="minorHAnsi"/>
          <w:sz w:val="22"/>
          <w:szCs w:val="22"/>
        </w:rPr>
        <w:t xml:space="preserve"> Processo nº </w:t>
      </w:r>
      <w:r w:rsidR="002A6EFA" w:rsidRPr="00ED0828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5619" w:rsidRPr="00ED0828">
        <w:rPr>
          <w:rFonts w:asciiTheme="minorHAnsi" w:hAnsiTheme="minorHAnsi"/>
          <w:sz w:val="22"/>
          <w:szCs w:val="22"/>
        </w:rPr>
        <w:instrText xml:space="preserve"> FORMTEXT </w:instrText>
      </w:r>
      <w:r w:rsidR="002A6EFA" w:rsidRPr="00ED0828">
        <w:rPr>
          <w:rFonts w:asciiTheme="minorHAnsi" w:hAnsiTheme="minorHAnsi"/>
          <w:sz w:val="22"/>
          <w:szCs w:val="22"/>
        </w:rPr>
      </w:r>
      <w:r w:rsidR="002A6EFA" w:rsidRPr="00ED0828">
        <w:rPr>
          <w:rFonts w:asciiTheme="minorHAnsi" w:hAnsiTheme="minorHAnsi"/>
          <w:sz w:val="22"/>
          <w:szCs w:val="22"/>
        </w:rPr>
        <w:fldChar w:fldCharType="separate"/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C75619" w:rsidRPr="00ED0828">
        <w:rPr>
          <w:rFonts w:asciiTheme="minorHAnsi" w:hAnsiTheme="minorHAnsi"/>
          <w:noProof/>
          <w:sz w:val="22"/>
          <w:szCs w:val="22"/>
        </w:rPr>
        <w:t> </w:t>
      </w:r>
      <w:r w:rsidR="002A6EFA" w:rsidRPr="00ED0828">
        <w:rPr>
          <w:rFonts w:asciiTheme="minorHAnsi" w:hAnsiTheme="minorHAnsi"/>
          <w:sz w:val="22"/>
          <w:szCs w:val="22"/>
        </w:rPr>
        <w:fldChar w:fldCharType="end"/>
      </w:r>
    </w:p>
    <w:p w:rsidR="00FB5BB6" w:rsidRPr="00FB5BB6" w:rsidRDefault="00FB5BB6" w:rsidP="00BF0305">
      <w:pPr>
        <w:ind w:left="142"/>
        <w:jc w:val="both"/>
        <w:rPr>
          <w:rFonts w:asciiTheme="minorHAnsi" w:hAnsiTheme="minorHAnsi"/>
          <w:sz w:val="22"/>
          <w:szCs w:val="22"/>
          <w:u w:val="single"/>
        </w:rPr>
      </w:pPr>
    </w:p>
    <w:p w:rsidR="009F1748" w:rsidRDefault="004B05EA" w:rsidP="00BF0305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ED0828">
        <w:rPr>
          <w:rFonts w:asciiTheme="minorHAnsi" w:hAnsiTheme="minorHAnsi"/>
          <w:sz w:val="22"/>
          <w:szCs w:val="22"/>
        </w:rPr>
        <w:t>Declaro sobre compromisso de honra que cumpro os requisitos do artigo 14º do Regulamento Municipal Sobre a Ocupação do Domínio Público em vigor.</w:t>
      </w:r>
    </w:p>
    <w:p w:rsidR="009F1748" w:rsidRDefault="009F1748">
      <w:pPr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/>
                <w:sz w:val="22"/>
                <w:szCs w:val="22"/>
              </w:rPr>
              <w:br w:type="page"/>
            </w: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JUNTAR</w:t>
            </w:r>
          </w:p>
        </w:tc>
      </w:tr>
    </w:tbl>
    <w:p w:rsidR="004B05EA" w:rsidRPr="00ED0828" w:rsidRDefault="004B05EA" w:rsidP="004B05EA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4B05EA" w:rsidRPr="00ED0828" w:rsidRDefault="002A6EFA" w:rsidP="00BF030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bookmarkEnd w:id="0"/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de documento de identificação atualizado</w:t>
      </w:r>
    </w:p>
    <w:p w:rsidR="004B05EA" w:rsidRPr="00ED0828" w:rsidRDefault="002A6EFA" w:rsidP="00BF030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do Número de Identificação Fiscal</w:t>
      </w:r>
    </w:p>
    <w:p w:rsidR="004B05EA" w:rsidRPr="00ED0828" w:rsidRDefault="002A6EFA" w:rsidP="00BF030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t xml:space="preserve"> Prova de legitimidade</w:t>
      </w:r>
    </w:p>
    <w:p w:rsidR="004B05EA" w:rsidRDefault="002A6EFA" w:rsidP="00BF030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4B05EA" w:rsidRPr="00ED0828">
        <w:rPr>
          <w:rFonts w:asciiTheme="minorHAnsi" w:hAnsiTheme="minorHAnsi" w:cs="FoundryMonoline-Medium"/>
          <w:sz w:val="22"/>
          <w:szCs w:val="22"/>
          <w:lang w:eastAsia="pt-PT"/>
        </w:rPr>
        <w:t xml:space="preserve"> Autorização expressa ou tácita do titular inscrito </w:t>
      </w:r>
    </w:p>
    <w:p w:rsidR="006A23A3" w:rsidRPr="00ED0828" w:rsidRDefault="006A23A3" w:rsidP="004B05EA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4B05EA" w:rsidRPr="00ED0828" w:rsidRDefault="004B05EA" w:rsidP="004B05EA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2"/>
        <w:gridCol w:w="6339"/>
      </w:tblGrid>
      <w:tr w:rsidR="004B05EA" w:rsidRPr="00ED0828" w:rsidTr="0023440A">
        <w:trPr>
          <w:trHeight w:val="895"/>
        </w:trPr>
        <w:tc>
          <w:tcPr>
            <w:tcW w:w="3522" w:type="dxa"/>
          </w:tcPr>
          <w:p w:rsidR="004B05EA" w:rsidRPr="00ED0828" w:rsidRDefault="004B05EA" w:rsidP="0023440A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ED0828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A5F4FCD915DE463AB7140A5A238BBE6D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ED0828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39" w:type="dxa"/>
          </w:tcPr>
          <w:p w:rsidR="004B05EA" w:rsidRPr="00ED0828" w:rsidRDefault="004B05EA" w:rsidP="0023440A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D0828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4B05EA" w:rsidRPr="00ED0828" w:rsidRDefault="004B05EA" w:rsidP="0023440A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4B05EA" w:rsidRPr="00ED0828" w:rsidRDefault="004B05EA" w:rsidP="0023440A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D0828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</w:tc>
      </w:tr>
    </w:tbl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REQUERIMENTO DEVE EXIBIR</w:t>
            </w:r>
          </w:p>
        </w:tc>
      </w:tr>
    </w:tbl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4B05EA" w:rsidRPr="00ED0828" w:rsidRDefault="004B05EA" w:rsidP="00BF0305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4B05EA" w:rsidRPr="00ED0828" w:rsidRDefault="004B05EA" w:rsidP="00BF0305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ED0828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4B05EA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8F4C87" w:rsidRPr="00ED0828" w:rsidRDefault="008F4C87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da Amadora 29/12/2014</w:t>
      </w:r>
    </w:p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867C99" w:rsidP="00867C9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08 </w:t>
            </w:r>
            <w:r w:rsidR="004B05EA"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ENTREGA</w:t>
            </w:r>
          </w:p>
        </w:tc>
      </w:tr>
    </w:tbl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F0305" w:rsidRPr="002311D9" w:rsidRDefault="00BF0305" w:rsidP="00BF0305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311D9"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BF0305" w:rsidRPr="002311D9" w:rsidRDefault="00BF0305" w:rsidP="00BF0305">
      <w:pPr>
        <w:jc w:val="both"/>
        <w:rPr>
          <w:rFonts w:asciiTheme="minorHAnsi" w:hAnsiTheme="minorHAnsi"/>
          <w:sz w:val="22"/>
          <w:szCs w:val="22"/>
        </w:rPr>
      </w:pPr>
    </w:p>
    <w:p w:rsidR="00BF0305" w:rsidRPr="002311D9" w:rsidRDefault="00BF0305" w:rsidP="00BF0305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 xml:space="preserve">Correio Electrónico : </w:t>
      </w:r>
    </w:p>
    <w:p w:rsidR="00BF0305" w:rsidRPr="002311D9" w:rsidRDefault="002A6EFA" w:rsidP="00BF0305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BF0305" w:rsidRPr="002311D9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BF0305" w:rsidRPr="002311D9" w:rsidRDefault="00BF0305" w:rsidP="00BF0305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Correio:</w:t>
      </w:r>
    </w:p>
    <w:p w:rsidR="00BF0305" w:rsidRPr="002311D9" w:rsidRDefault="00BF0305" w:rsidP="00BF030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Câmara Municipal da Amadora</w:t>
      </w:r>
    </w:p>
    <w:p w:rsidR="00BF0305" w:rsidRPr="002311D9" w:rsidRDefault="00BF0305" w:rsidP="00BF030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Av. Movimento das Forças Armadas, 1</w:t>
      </w:r>
    </w:p>
    <w:p w:rsidR="00BF0305" w:rsidRPr="002311D9" w:rsidRDefault="00BF0305" w:rsidP="00BF030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2700-595 Amadora</w:t>
      </w:r>
    </w:p>
    <w:p w:rsidR="00BF0305" w:rsidRDefault="00BF0305" w:rsidP="008F4C87">
      <w:pPr>
        <w:pStyle w:val="PargrafodaLista"/>
        <w:numPr>
          <w:ilvl w:val="0"/>
          <w:numId w:val="1"/>
        </w:numPr>
        <w:autoSpaceDE w:val="0"/>
        <w:autoSpaceDN w:val="0"/>
        <w:jc w:val="both"/>
      </w:pPr>
      <w:r w:rsidRPr="008F4C87">
        <w:rPr>
          <w:rFonts w:asciiTheme="minorHAnsi" w:hAnsiTheme="minorHAnsi"/>
        </w:rPr>
        <w:t xml:space="preserve">No serviço de atendimento na Câmara Municipal da Amadora, no horário compreendido entre as 9h-12h30 e as 14h-17h30.  </w:t>
      </w:r>
      <w: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B05EA" w:rsidRPr="00ED0828" w:rsidTr="00250AEE">
        <w:tc>
          <w:tcPr>
            <w:tcW w:w="9923" w:type="dxa"/>
          </w:tcPr>
          <w:p w:rsidR="004B05EA" w:rsidRPr="00ED0828" w:rsidRDefault="004B05EA" w:rsidP="0023440A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ED0828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09 DESPACHO</w:t>
            </w:r>
          </w:p>
        </w:tc>
      </w:tr>
    </w:tbl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4B05EA" w:rsidRPr="00ED0828" w:rsidRDefault="004B05EA" w:rsidP="004B05EA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A353C" w:rsidRPr="00ED0828" w:rsidRDefault="00DA353C" w:rsidP="004B05EA">
      <w:pPr>
        <w:rPr>
          <w:rFonts w:asciiTheme="minorHAnsi" w:hAnsiTheme="minorHAnsi"/>
          <w:sz w:val="22"/>
          <w:szCs w:val="22"/>
        </w:rPr>
      </w:pPr>
    </w:p>
    <w:sectPr w:rsidR="00DA353C" w:rsidRPr="00ED0828" w:rsidSect="00F65370">
      <w:headerReference w:type="default" r:id="rId9"/>
      <w:footerReference w:type="default" r:id="rId10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B53" w:rsidRDefault="00170B53" w:rsidP="006D3E5B">
      <w:r>
        <w:separator/>
      </w:r>
    </w:p>
  </w:endnote>
  <w:endnote w:type="continuationSeparator" w:id="0">
    <w:p w:rsidR="00170B53" w:rsidRDefault="00170B53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0A" w:rsidRDefault="002A6EFA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23440A" w:rsidRPr="00DA1621" w:rsidRDefault="002A6EFA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23440A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23440A" w:rsidRPr="00186FB4" w:rsidRDefault="002A6EFA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23440A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23440A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440A">
      <w:rPr>
        <w:rFonts w:ascii="Calibri" w:hAnsi="Calibri"/>
        <w:sz w:val="14"/>
        <w:szCs w:val="14"/>
        <w:lang w:val="pt-PT"/>
      </w:rPr>
      <w:tab/>
    </w:r>
    <w:r w:rsidR="0023440A" w:rsidRPr="00AB32CC">
      <w:rPr>
        <w:rFonts w:ascii="Calibri" w:hAnsi="Calibri"/>
        <w:sz w:val="14"/>
        <w:szCs w:val="14"/>
        <w:lang w:val="pt-PT"/>
      </w:rPr>
      <w:t xml:space="preserve"> </w:t>
    </w:r>
  </w:p>
  <w:p w:rsidR="0023440A" w:rsidRPr="00AB32CC" w:rsidRDefault="0023440A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Pr="00AB32CC">
      <w:rPr>
        <w:rFonts w:ascii="Calibri" w:hAnsi="Calibri"/>
        <w:sz w:val="14"/>
        <w:szCs w:val="14"/>
        <w:lang w:val="pt-PT"/>
      </w:rPr>
      <w:t xml:space="preserve">Página </w:t>
    </w:r>
    <w:r w:rsidR="002A6EFA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2A6EFA" w:rsidRPr="00160CD1">
      <w:rPr>
        <w:rFonts w:ascii="Calibri" w:hAnsi="Calibri"/>
        <w:sz w:val="14"/>
        <w:szCs w:val="14"/>
      </w:rPr>
      <w:fldChar w:fldCharType="separate"/>
    </w:r>
    <w:r w:rsidR="00154976">
      <w:rPr>
        <w:rFonts w:ascii="Calibri" w:hAnsi="Calibri"/>
        <w:noProof/>
        <w:sz w:val="14"/>
        <w:szCs w:val="14"/>
        <w:lang w:val="pt-PT"/>
      </w:rPr>
      <w:t>3</w:t>
    </w:r>
    <w:r w:rsidR="002A6EFA" w:rsidRPr="00160CD1">
      <w:rPr>
        <w:rFonts w:ascii="Calibri" w:hAnsi="Calibri"/>
        <w:sz w:val="14"/>
        <w:szCs w:val="14"/>
      </w:rPr>
      <w:fldChar w:fldCharType="end"/>
    </w:r>
    <w:r w:rsidRPr="00AB32CC">
      <w:rPr>
        <w:rFonts w:ascii="Calibri" w:hAnsi="Calibri"/>
        <w:sz w:val="14"/>
        <w:szCs w:val="14"/>
        <w:lang w:val="pt-PT"/>
      </w:rPr>
      <w:t xml:space="preserve"> de </w:t>
    </w:r>
    <w:r w:rsidR="002A6EFA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2A6EFA" w:rsidRPr="00160CD1">
      <w:rPr>
        <w:rFonts w:ascii="Calibri" w:hAnsi="Calibri"/>
        <w:sz w:val="14"/>
        <w:szCs w:val="14"/>
      </w:rPr>
      <w:fldChar w:fldCharType="separate"/>
    </w:r>
    <w:r w:rsidR="00154976">
      <w:rPr>
        <w:rFonts w:ascii="Calibri" w:hAnsi="Calibri"/>
        <w:noProof/>
        <w:sz w:val="14"/>
        <w:szCs w:val="14"/>
        <w:lang w:val="pt-PT"/>
      </w:rPr>
      <w:t>3</w:t>
    </w:r>
    <w:r w:rsidR="002A6EFA"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B53" w:rsidRDefault="00170B53" w:rsidP="006D3E5B">
      <w:r>
        <w:separator/>
      </w:r>
    </w:p>
  </w:footnote>
  <w:footnote w:type="continuationSeparator" w:id="0">
    <w:p w:rsidR="00170B53" w:rsidRDefault="00170B53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40A" w:rsidRDefault="002A6EFA" w:rsidP="00E431FB">
    <w:pPr>
      <w:pStyle w:val="Cabealho"/>
      <w:tabs>
        <w:tab w:val="clear" w:pos="4320"/>
        <w:tab w:val="clear" w:pos="8640"/>
        <w:tab w:val="right" w:pos="10199"/>
      </w:tabs>
    </w:pPr>
    <w:r w:rsidRPr="002A6EFA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23440A" w:rsidRPr="00DA1621" w:rsidRDefault="0023440A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A05</w:t>
                </w:r>
              </w:p>
            </w:txbxContent>
          </v:textbox>
          <w10:wrap anchory="page"/>
          <w10:anchorlock/>
        </v:shape>
      </w:pict>
    </w:r>
    <w:r w:rsidRPr="002A6EFA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23pt;margin-top:53.6pt;width:143.2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23440A" w:rsidRDefault="0023440A" w:rsidP="00FD0BA6">
                <w:pPr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Averbamento ocupação DP</w:t>
                </w:r>
              </w:p>
              <w:p w:rsidR="0023440A" w:rsidRPr="00DA1621" w:rsidRDefault="0023440A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 xml:space="preserve"> A05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154976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2A6EFA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23440A" w:rsidRDefault="0023440A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2A6EFA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23440A" w:rsidRPr="00260F6B" w:rsidRDefault="002A6EFA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23440A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23440A" w:rsidRPr="00DA1621" w:rsidRDefault="002A6EFA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23440A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23440A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</w:t>
                    </w:r>
                    <w:r w:rsidR="0023440A" w:rsidRPr="00070708">
                      <w:rPr>
                        <w:rFonts w:asciiTheme="minorHAnsi" w:hAnsiTheme="minorHAnsi"/>
                        <w:sz w:val="14"/>
                        <w:szCs w:val="14"/>
                      </w:rPr>
                      <w:t>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23440A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440A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5HJAWACGjEyYPWfm5J5Wz1IUzrE=" w:salt="apR2pOfmTMPY0mRxh9woW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3401"/>
    <w:rsid w:val="000066DA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4F68"/>
    <w:rsid w:val="0005534C"/>
    <w:rsid w:val="00062977"/>
    <w:rsid w:val="000773EB"/>
    <w:rsid w:val="0008014A"/>
    <w:rsid w:val="00087AEA"/>
    <w:rsid w:val="0009438C"/>
    <w:rsid w:val="0009631B"/>
    <w:rsid w:val="000A031F"/>
    <w:rsid w:val="000A6CD4"/>
    <w:rsid w:val="000B6823"/>
    <w:rsid w:val="000E3C7D"/>
    <w:rsid w:val="0010505E"/>
    <w:rsid w:val="001101EB"/>
    <w:rsid w:val="00111DC7"/>
    <w:rsid w:val="00136809"/>
    <w:rsid w:val="00145E6A"/>
    <w:rsid w:val="00154976"/>
    <w:rsid w:val="0016184B"/>
    <w:rsid w:val="00170B53"/>
    <w:rsid w:val="00186FB4"/>
    <w:rsid w:val="00187225"/>
    <w:rsid w:val="001A15A7"/>
    <w:rsid w:val="001A7425"/>
    <w:rsid w:val="001E14AB"/>
    <w:rsid w:val="001E3BC3"/>
    <w:rsid w:val="001E3E06"/>
    <w:rsid w:val="001F08F3"/>
    <w:rsid w:val="001F1F85"/>
    <w:rsid w:val="00204A09"/>
    <w:rsid w:val="0022503F"/>
    <w:rsid w:val="0023440A"/>
    <w:rsid w:val="00247C4A"/>
    <w:rsid w:val="00250AEE"/>
    <w:rsid w:val="0025594A"/>
    <w:rsid w:val="0025657E"/>
    <w:rsid w:val="00260F6B"/>
    <w:rsid w:val="00263811"/>
    <w:rsid w:val="0027174D"/>
    <w:rsid w:val="002770A9"/>
    <w:rsid w:val="00296211"/>
    <w:rsid w:val="002A6EFA"/>
    <w:rsid w:val="002C21B0"/>
    <w:rsid w:val="002D0500"/>
    <w:rsid w:val="002D49D5"/>
    <w:rsid w:val="002E07D3"/>
    <w:rsid w:val="002F3401"/>
    <w:rsid w:val="00317FDB"/>
    <w:rsid w:val="00347AE4"/>
    <w:rsid w:val="003634AF"/>
    <w:rsid w:val="003A37D4"/>
    <w:rsid w:val="003B09A0"/>
    <w:rsid w:val="003B09B9"/>
    <w:rsid w:val="003C3EBE"/>
    <w:rsid w:val="003D7DE3"/>
    <w:rsid w:val="003E62F7"/>
    <w:rsid w:val="00401456"/>
    <w:rsid w:val="00410F56"/>
    <w:rsid w:val="00415907"/>
    <w:rsid w:val="004256E9"/>
    <w:rsid w:val="0045170F"/>
    <w:rsid w:val="00456EB8"/>
    <w:rsid w:val="00460830"/>
    <w:rsid w:val="00464F36"/>
    <w:rsid w:val="00467E44"/>
    <w:rsid w:val="00485E93"/>
    <w:rsid w:val="0049207E"/>
    <w:rsid w:val="004B05EA"/>
    <w:rsid w:val="004D4220"/>
    <w:rsid w:val="004E36BA"/>
    <w:rsid w:val="004F4D38"/>
    <w:rsid w:val="005104E2"/>
    <w:rsid w:val="005349B8"/>
    <w:rsid w:val="005412E9"/>
    <w:rsid w:val="0055649C"/>
    <w:rsid w:val="0056063D"/>
    <w:rsid w:val="0057413B"/>
    <w:rsid w:val="00581D44"/>
    <w:rsid w:val="00582352"/>
    <w:rsid w:val="005B1CD5"/>
    <w:rsid w:val="005B1EB0"/>
    <w:rsid w:val="005B3A76"/>
    <w:rsid w:val="005D1500"/>
    <w:rsid w:val="0060060C"/>
    <w:rsid w:val="00610591"/>
    <w:rsid w:val="00614D36"/>
    <w:rsid w:val="006365A9"/>
    <w:rsid w:val="00657D8F"/>
    <w:rsid w:val="00663802"/>
    <w:rsid w:val="00671CD3"/>
    <w:rsid w:val="00685D34"/>
    <w:rsid w:val="006A23A3"/>
    <w:rsid w:val="006D1EB6"/>
    <w:rsid w:val="006D3E5B"/>
    <w:rsid w:val="006F1261"/>
    <w:rsid w:val="00717E81"/>
    <w:rsid w:val="00731BA4"/>
    <w:rsid w:val="00754DFB"/>
    <w:rsid w:val="007879A8"/>
    <w:rsid w:val="007A0021"/>
    <w:rsid w:val="007B2016"/>
    <w:rsid w:val="007E1B52"/>
    <w:rsid w:val="007E3807"/>
    <w:rsid w:val="00803F9E"/>
    <w:rsid w:val="00807787"/>
    <w:rsid w:val="00821CB6"/>
    <w:rsid w:val="008417CE"/>
    <w:rsid w:val="00841DD6"/>
    <w:rsid w:val="00867C99"/>
    <w:rsid w:val="00867FA3"/>
    <w:rsid w:val="00887367"/>
    <w:rsid w:val="008963FE"/>
    <w:rsid w:val="008C5F53"/>
    <w:rsid w:val="008F028F"/>
    <w:rsid w:val="008F4C87"/>
    <w:rsid w:val="00901B96"/>
    <w:rsid w:val="009320A4"/>
    <w:rsid w:val="00934F04"/>
    <w:rsid w:val="00990457"/>
    <w:rsid w:val="00996AA6"/>
    <w:rsid w:val="009A4DD0"/>
    <w:rsid w:val="009D36D9"/>
    <w:rsid w:val="009D7563"/>
    <w:rsid w:val="009F00FA"/>
    <w:rsid w:val="009F1748"/>
    <w:rsid w:val="009F560A"/>
    <w:rsid w:val="00A26065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3C5"/>
    <w:rsid w:val="00AB5EDE"/>
    <w:rsid w:val="00AD0D63"/>
    <w:rsid w:val="00AD6232"/>
    <w:rsid w:val="00B121B3"/>
    <w:rsid w:val="00B17378"/>
    <w:rsid w:val="00B25132"/>
    <w:rsid w:val="00B70283"/>
    <w:rsid w:val="00B75DF3"/>
    <w:rsid w:val="00B83D96"/>
    <w:rsid w:val="00B84DDD"/>
    <w:rsid w:val="00B878A5"/>
    <w:rsid w:val="00BA444C"/>
    <w:rsid w:val="00BC2A52"/>
    <w:rsid w:val="00BD3DE9"/>
    <w:rsid w:val="00BE1389"/>
    <w:rsid w:val="00BE3EDC"/>
    <w:rsid w:val="00BF0305"/>
    <w:rsid w:val="00C14399"/>
    <w:rsid w:val="00C27FD4"/>
    <w:rsid w:val="00C40E02"/>
    <w:rsid w:val="00C54C51"/>
    <w:rsid w:val="00C70B72"/>
    <w:rsid w:val="00C75619"/>
    <w:rsid w:val="00C96281"/>
    <w:rsid w:val="00CA0B02"/>
    <w:rsid w:val="00CA606A"/>
    <w:rsid w:val="00CB11D6"/>
    <w:rsid w:val="00CC76EE"/>
    <w:rsid w:val="00CE51F9"/>
    <w:rsid w:val="00D0521F"/>
    <w:rsid w:val="00D1555B"/>
    <w:rsid w:val="00D32C50"/>
    <w:rsid w:val="00D60152"/>
    <w:rsid w:val="00D738CA"/>
    <w:rsid w:val="00DA1621"/>
    <w:rsid w:val="00DA353C"/>
    <w:rsid w:val="00DA4287"/>
    <w:rsid w:val="00DB4F69"/>
    <w:rsid w:val="00DC54B3"/>
    <w:rsid w:val="00DD33FF"/>
    <w:rsid w:val="00DF23EA"/>
    <w:rsid w:val="00DF473B"/>
    <w:rsid w:val="00E17BAB"/>
    <w:rsid w:val="00E17EB4"/>
    <w:rsid w:val="00E30630"/>
    <w:rsid w:val="00E348A2"/>
    <w:rsid w:val="00E349C6"/>
    <w:rsid w:val="00E34B06"/>
    <w:rsid w:val="00E431FB"/>
    <w:rsid w:val="00E51B2C"/>
    <w:rsid w:val="00E533AE"/>
    <w:rsid w:val="00E7109C"/>
    <w:rsid w:val="00E71BF0"/>
    <w:rsid w:val="00E93D82"/>
    <w:rsid w:val="00E94D90"/>
    <w:rsid w:val="00EB54D9"/>
    <w:rsid w:val="00EC69D4"/>
    <w:rsid w:val="00ED0828"/>
    <w:rsid w:val="00F27261"/>
    <w:rsid w:val="00F46587"/>
    <w:rsid w:val="00F65370"/>
    <w:rsid w:val="00F756E2"/>
    <w:rsid w:val="00F75895"/>
    <w:rsid w:val="00F850DE"/>
    <w:rsid w:val="00F90E57"/>
    <w:rsid w:val="00FA5619"/>
    <w:rsid w:val="00FB5BB6"/>
    <w:rsid w:val="00FC067A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186FB4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unhideWhenUsed/>
    <w:rsid w:val="00685D34"/>
    <w:rPr>
      <w:color w:val="808080"/>
    </w:rPr>
  </w:style>
  <w:style w:type="character" w:styleId="Hiperligao">
    <w:name w:val="Hyperlink"/>
    <w:basedOn w:val="Tipodeletrapredefinidodopargrafo"/>
    <w:uiPriority w:val="99"/>
    <w:unhideWhenUsed/>
    <w:rsid w:val="0023440A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F0305"/>
    <w:pPr>
      <w:ind w:left="720"/>
    </w:pPr>
    <w:rPr>
      <w:rFonts w:ascii="Calibri" w:eastAsiaTheme="minorHAnsi" w:hAnsi="Calibri"/>
      <w:sz w:val="22"/>
      <w:szCs w:val="22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5F4FCD915DE463AB7140A5A238BBE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CE41C6-7504-4758-A7B5-96F6F979BA34}"/>
      </w:docPartPr>
      <w:docPartBody>
        <w:p w:rsidR="002465E9" w:rsidRDefault="00A56741" w:rsidP="00A56741">
          <w:pPr>
            <w:pStyle w:val="A5F4FCD915DE463AB7140A5A238BBE6D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76358E510A1F45BCAEA095FA286D00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55356C-A530-470A-9464-03E3C2B5DFC8}"/>
      </w:docPartPr>
      <w:docPartBody>
        <w:p w:rsidR="008717C1" w:rsidRDefault="00BE70E7" w:rsidP="00BE70E7">
          <w:pPr>
            <w:pStyle w:val="76358E510A1F45BCAEA095FA286D0009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F79D5236940400FA58A8C6BBB90D5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F28FA2-D06A-428C-B381-D4B19E260E89}"/>
      </w:docPartPr>
      <w:docPartBody>
        <w:p w:rsidR="008717C1" w:rsidRDefault="00BE70E7" w:rsidP="00BE70E7">
          <w:pPr>
            <w:pStyle w:val="2F79D5236940400FA58A8C6BBB90D59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8DAC0112B5240D99AA2418833D023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0A1780-778B-4A23-A1C9-AD3C1DDABBCA}"/>
      </w:docPartPr>
      <w:docPartBody>
        <w:p w:rsidR="008717C1" w:rsidRDefault="00BE70E7" w:rsidP="00BE70E7">
          <w:pPr>
            <w:pStyle w:val="38DAC0112B5240D99AA2418833D0232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B0AEB501F4B4B3C8CDC59220464B1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D9631E-AE68-4C4D-91C0-A23D6FF43AE7}"/>
      </w:docPartPr>
      <w:docPartBody>
        <w:p w:rsidR="008717C1" w:rsidRDefault="00BE70E7" w:rsidP="00BE70E7">
          <w:pPr>
            <w:pStyle w:val="2B0AEB501F4B4B3C8CDC59220464B17A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CC504D319CF14DAEBEBB51B188F0FA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7D9342-207E-46A4-99D5-E2685EC3E58A}"/>
      </w:docPartPr>
      <w:docPartBody>
        <w:p w:rsidR="008717C1" w:rsidRDefault="00BE70E7" w:rsidP="00BE70E7">
          <w:pPr>
            <w:pStyle w:val="CC504D319CF14DAEBEBB51B188F0FA1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25B23548E8E459483FD6E58F8EC91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D3E190-850B-4132-92A8-29C572CBE29D}"/>
      </w:docPartPr>
      <w:docPartBody>
        <w:p w:rsidR="008717C1" w:rsidRDefault="00BE70E7" w:rsidP="00BE70E7">
          <w:pPr>
            <w:pStyle w:val="525B23548E8E459483FD6E58F8EC91E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0C54222C8274415BCA785400E194B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0F5007-A908-40F4-8F01-1611DA020AD8}"/>
      </w:docPartPr>
      <w:docPartBody>
        <w:p w:rsidR="008717C1" w:rsidRDefault="00BE70E7" w:rsidP="00BE70E7">
          <w:pPr>
            <w:pStyle w:val="C0C54222C8274415BCA785400E194B0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C19B11D956242B7B7D4868A75C25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5F3FB0-DF59-4598-9803-84F83C8BC7DB}"/>
      </w:docPartPr>
      <w:docPartBody>
        <w:p w:rsidR="008717C1" w:rsidRDefault="00BE70E7" w:rsidP="00BE70E7">
          <w:pPr>
            <w:pStyle w:val="7C19B11D956242B7B7D4868A75C2500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0CFF7F88F624BEBA946A80F94942B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DC28AD-91CC-41F5-8DA7-835F181AA820}"/>
      </w:docPartPr>
      <w:docPartBody>
        <w:p w:rsidR="008717C1" w:rsidRDefault="00BE70E7" w:rsidP="00BE70E7">
          <w:pPr>
            <w:pStyle w:val="A0CFF7F88F624BEBA946A80F94942B3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7FDFFC2FFE44C359F0F483E0DC251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C546F6-3254-4E4F-AD07-6FA3072BC475}"/>
      </w:docPartPr>
      <w:docPartBody>
        <w:p w:rsidR="008717C1" w:rsidRDefault="00BE70E7" w:rsidP="00BE70E7">
          <w:pPr>
            <w:pStyle w:val="67FDFFC2FFE44C359F0F483E0DC2516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32A69824E04462985E8CE0E664B31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2ADFD1-CEC3-4E02-ADC7-3EB6D9372CE6}"/>
      </w:docPartPr>
      <w:docPartBody>
        <w:p w:rsidR="008717C1" w:rsidRDefault="00BE70E7" w:rsidP="00BE70E7">
          <w:pPr>
            <w:pStyle w:val="232A69824E04462985E8CE0E664B319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F275A08E3D642ACA7625CBBD06CB1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293124-8E5C-426F-8CA5-631A02B18535}"/>
      </w:docPartPr>
      <w:docPartBody>
        <w:p w:rsidR="008717C1" w:rsidRDefault="00BE70E7" w:rsidP="00BE70E7">
          <w:pPr>
            <w:pStyle w:val="8F275A08E3D642ACA7625CBBD06CB11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C65259EA8ED47AA9E3B9856AB809B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68EEB4-6C73-45E2-B4C6-172BA5290A85}"/>
      </w:docPartPr>
      <w:docPartBody>
        <w:p w:rsidR="008717C1" w:rsidRDefault="00BE70E7" w:rsidP="00BE70E7">
          <w:pPr>
            <w:pStyle w:val="5C65259EA8ED47AA9E3B9856AB809B4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783339240F34AD785F70AA1E0C627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02A4CD-1590-46AA-8129-946EDC587349}"/>
      </w:docPartPr>
      <w:docPartBody>
        <w:p w:rsidR="008717C1" w:rsidRDefault="00BE70E7" w:rsidP="00BE70E7">
          <w:pPr>
            <w:pStyle w:val="F783339240F34AD785F70AA1E0C6271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0F6C116A0DA4C16935D7794F0A1FD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A933EE-2161-4ADA-BFCD-46C4A2848B5C}"/>
      </w:docPartPr>
      <w:docPartBody>
        <w:p w:rsidR="008717C1" w:rsidRDefault="00BE70E7" w:rsidP="00BE70E7">
          <w:pPr>
            <w:pStyle w:val="90F6C116A0DA4C16935D7794F0A1FD87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CB247CFA82B412797D13219D1C697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8636B7-CACD-440D-A88A-14DC96F5933F}"/>
      </w:docPartPr>
      <w:docPartBody>
        <w:p w:rsidR="008717C1" w:rsidRDefault="00BE70E7" w:rsidP="00BE70E7">
          <w:pPr>
            <w:pStyle w:val="8CB247CFA82B412797D13219D1C6974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8BBCEDDEF374637970520D00E5C5A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463893-594F-4D44-98D4-4D89FC40437B}"/>
      </w:docPartPr>
      <w:docPartBody>
        <w:p w:rsidR="008717C1" w:rsidRDefault="00BE70E7" w:rsidP="00BE70E7">
          <w:pPr>
            <w:pStyle w:val="28BBCEDDEF374637970520D00E5C5A2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318618C33B94DEFBD5AEEF94A2837F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90925F-3986-4404-89C2-149842F62423}"/>
      </w:docPartPr>
      <w:docPartBody>
        <w:p w:rsidR="008717C1" w:rsidRDefault="00BE70E7" w:rsidP="00BE70E7">
          <w:pPr>
            <w:pStyle w:val="2318618C33B94DEFBD5AEEF94A2837FA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021B91144B114B66BD24919AFF1EE0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938424-4577-4FA2-9CF0-EE166C137218}"/>
      </w:docPartPr>
      <w:docPartBody>
        <w:p w:rsidR="008717C1" w:rsidRDefault="00BE70E7" w:rsidP="00BE70E7">
          <w:pPr>
            <w:pStyle w:val="021B91144B114B66BD24919AFF1EE02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12AB8FE574C4B02B01506B9D0D5E2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2ED980-C147-44B6-8073-3E40EBC20595}"/>
      </w:docPartPr>
      <w:docPartBody>
        <w:p w:rsidR="008717C1" w:rsidRDefault="00BE70E7" w:rsidP="00BE70E7">
          <w:pPr>
            <w:pStyle w:val="612AB8FE574C4B02B01506B9D0D5E28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F43EF41125D41D0BED77FEC09C89E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09090A-1B53-4DAB-B31C-B78745C971BF}"/>
      </w:docPartPr>
      <w:docPartBody>
        <w:p w:rsidR="008717C1" w:rsidRDefault="00BE70E7" w:rsidP="00BE70E7">
          <w:pPr>
            <w:pStyle w:val="5F43EF41125D41D0BED77FEC09C89E0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044070DE61347E4A1E8A4458FBAB5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2AD4FF-991D-49D3-9125-3F0F308EFBB6}"/>
      </w:docPartPr>
      <w:docPartBody>
        <w:p w:rsidR="008717C1" w:rsidRDefault="00BE70E7" w:rsidP="00BE70E7">
          <w:pPr>
            <w:pStyle w:val="F044070DE61347E4A1E8A4458FBAB52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7A2E62FC4244ECCA3C259F029E604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71D2A7-6BAD-4F34-8300-220A47D9C9FF}"/>
      </w:docPartPr>
      <w:docPartBody>
        <w:p w:rsidR="008717C1" w:rsidRDefault="00BE70E7" w:rsidP="00BE70E7">
          <w:pPr>
            <w:pStyle w:val="D7A2E62FC4244ECCA3C259F029E604E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E72DAC3BFD54687BFA596417ADFF5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58676F-9D03-4736-BB39-1D8392B06560}"/>
      </w:docPartPr>
      <w:docPartBody>
        <w:p w:rsidR="008717C1" w:rsidRDefault="00BE70E7" w:rsidP="00BE70E7">
          <w:pPr>
            <w:pStyle w:val="9E72DAC3BFD54687BFA596417ADFF55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748A17E29904677BF0D2E84A8D7FC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F0CB28-6956-4D24-8822-54B510964320}"/>
      </w:docPartPr>
      <w:docPartBody>
        <w:p w:rsidR="008717C1" w:rsidRDefault="00BE70E7" w:rsidP="00BE70E7">
          <w:pPr>
            <w:pStyle w:val="4748A17E29904677BF0D2E84A8D7FCA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5528B29261F43158DDA82E86501A9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A9B007-C779-45BB-AF63-5D082C31E9C1}"/>
      </w:docPartPr>
      <w:docPartBody>
        <w:p w:rsidR="008717C1" w:rsidRDefault="00BE70E7" w:rsidP="00BE70E7">
          <w:pPr>
            <w:pStyle w:val="B5528B29261F43158DDA82E86501A99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FCEF3E82BE44E2AABCD7E39436CCF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39C399-D7AA-4B5C-B3CE-8E0938E59C72}"/>
      </w:docPartPr>
      <w:docPartBody>
        <w:p w:rsidR="008717C1" w:rsidRDefault="00BE70E7" w:rsidP="00BE70E7">
          <w:pPr>
            <w:pStyle w:val="DFCEF3E82BE44E2AABCD7E39436CCFC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258D7"/>
    <w:rsid w:val="002465E9"/>
    <w:rsid w:val="002830E2"/>
    <w:rsid w:val="002920C1"/>
    <w:rsid w:val="003E64B4"/>
    <w:rsid w:val="004D16F4"/>
    <w:rsid w:val="005811C6"/>
    <w:rsid w:val="006E5EF0"/>
    <w:rsid w:val="00733F51"/>
    <w:rsid w:val="00793A9F"/>
    <w:rsid w:val="007A0272"/>
    <w:rsid w:val="00842850"/>
    <w:rsid w:val="008717C1"/>
    <w:rsid w:val="009A0573"/>
    <w:rsid w:val="00A56741"/>
    <w:rsid w:val="00AF7A19"/>
    <w:rsid w:val="00BD26F2"/>
    <w:rsid w:val="00BE70E7"/>
    <w:rsid w:val="00C10598"/>
    <w:rsid w:val="00D06C8C"/>
    <w:rsid w:val="00D20951"/>
    <w:rsid w:val="00D258D7"/>
    <w:rsid w:val="00E12623"/>
    <w:rsid w:val="00E32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EF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7F866B6AD214FD98791AD032A726052">
    <w:name w:val="37F866B6AD214FD98791AD032A726052"/>
    <w:rsid w:val="006E5EF0"/>
  </w:style>
  <w:style w:type="paragraph" w:customStyle="1" w:styleId="3898D4F8BE80480A90EF1B8A721D71BF">
    <w:name w:val="3898D4F8BE80480A90EF1B8A721D71BF"/>
    <w:rsid w:val="006E5EF0"/>
  </w:style>
  <w:style w:type="character" w:styleId="TextodoMarcadordePosio">
    <w:name w:val="Placeholder Text"/>
    <w:basedOn w:val="Tipodeletrapredefinidodopargrafo"/>
    <w:uiPriority w:val="99"/>
    <w:unhideWhenUsed/>
    <w:rsid w:val="00BE70E7"/>
    <w:rPr>
      <w:color w:val="808080"/>
    </w:rPr>
  </w:style>
  <w:style w:type="paragraph" w:customStyle="1" w:styleId="FE79DF07FDBD4FE1993338CDC58B33FF">
    <w:name w:val="FE79DF07FDBD4FE1993338CDC58B33FF"/>
    <w:rsid w:val="006E5EF0"/>
  </w:style>
  <w:style w:type="paragraph" w:customStyle="1" w:styleId="1671F902177141148FEB802405BB862E">
    <w:name w:val="1671F902177141148FEB802405BB862E"/>
    <w:rsid w:val="006E5EF0"/>
  </w:style>
  <w:style w:type="paragraph" w:customStyle="1" w:styleId="BC9FE97462DB4E2595547D264846BB70">
    <w:name w:val="BC9FE97462DB4E2595547D264846BB70"/>
    <w:rsid w:val="006E5EF0"/>
  </w:style>
  <w:style w:type="paragraph" w:customStyle="1" w:styleId="337A0688ED9F412CAA205FC95272339D">
    <w:name w:val="337A0688ED9F412CAA205FC95272339D"/>
    <w:rsid w:val="006E5EF0"/>
  </w:style>
  <w:style w:type="paragraph" w:customStyle="1" w:styleId="5D7D15666C914303AC4C6D774D976494">
    <w:name w:val="5D7D15666C914303AC4C6D774D976494"/>
    <w:rsid w:val="00D258D7"/>
  </w:style>
  <w:style w:type="paragraph" w:customStyle="1" w:styleId="A5F4FCD915DE463AB7140A5A238BBE6D">
    <w:name w:val="A5F4FCD915DE463AB7140A5A238BBE6D"/>
    <w:rsid w:val="00A56741"/>
  </w:style>
  <w:style w:type="paragraph" w:customStyle="1" w:styleId="21050A93AE1A48D4B5695AF884C0AF41">
    <w:name w:val="21050A93AE1A48D4B5695AF884C0AF41"/>
    <w:rsid w:val="007A0272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n-US"/>
    </w:rPr>
  </w:style>
  <w:style w:type="paragraph" w:customStyle="1" w:styleId="76358E510A1F45BCAEA095FA286D0009">
    <w:name w:val="76358E510A1F45BCAEA095FA286D0009"/>
    <w:rsid w:val="00BE70E7"/>
  </w:style>
  <w:style w:type="paragraph" w:customStyle="1" w:styleId="2F79D5236940400FA58A8C6BBB90D592">
    <w:name w:val="2F79D5236940400FA58A8C6BBB90D592"/>
    <w:rsid w:val="00BE70E7"/>
  </w:style>
  <w:style w:type="paragraph" w:customStyle="1" w:styleId="38DAC0112B5240D99AA2418833D0232D">
    <w:name w:val="38DAC0112B5240D99AA2418833D0232D"/>
    <w:rsid w:val="00BE70E7"/>
  </w:style>
  <w:style w:type="paragraph" w:customStyle="1" w:styleId="2B0AEB501F4B4B3C8CDC59220464B17A">
    <w:name w:val="2B0AEB501F4B4B3C8CDC59220464B17A"/>
    <w:rsid w:val="00BE70E7"/>
  </w:style>
  <w:style w:type="paragraph" w:customStyle="1" w:styleId="CC504D319CF14DAEBEBB51B188F0FA1D">
    <w:name w:val="CC504D319CF14DAEBEBB51B188F0FA1D"/>
    <w:rsid w:val="00BE70E7"/>
  </w:style>
  <w:style w:type="paragraph" w:customStyle="1" w:styleId="525B23548E8E459483FD6E58F8EC91E5">
    <w:name w:val="525B23548E8E459483FD6E58F8EC91E5"/>
    <w:rsid w:val="00BE70E7"/>
  </w:style>
  <w:style w:type="paragraph" w:customStyle="1" w:styleId="C0C54222C8274415BCA785400E194B04">
    <w:name w:val="C0C54222C8274415BCA785400E194B04"/>
    <w:rsid w:val="00BE70E7"/>
  </w:style>
  <w:style w:type="paragraph" w:customStyle="1" w:styleId="7C19B11D956242B7B7D4868A75C25001">
    <w:name w:val="7C19B11D956242B7B7D4868A75C25001"/>
    <w:rsid w:val="00BE70E7"/>
  </w:style>
  <w:style w:type="paragraph" w:customStyle="1" w:styleId="A0CFF7F88F624BEBA946A80F94942B39">
    <w:name w:val="A0CFF7F88F624BEBA946A80F94942B39"/>
    <w:rsid w:val="00BE70E7"/>
  </w:style>
  <w:style w:type="paragraph" w:customStyle="1" w:styleId="67FDFFC2FFE44C359F0F483E0DC2516B">
    <w:name w:val="67FDFFC2FFE44C359F0F483E0DC2516B"/>
    <w:rsid w:val="00BE70E7"/>
  </w:style>
  <w:style w:type="paragraph" w:customStyle="1" w:styleId="232A69824E04462985E8CE0E664B3193">
    <w:name w:val="232A69824E04462985E8CE0E664B3193"/>
    <w:rsid w:val="00BE70E7"/>
  </w:style>
  <w:style w:type="paragraph" w:customStyle="1" w:styleId="8F275A08E3D642ACA7625CBBD06CB111">
    <w:name w:val="8F275A08E3D642ACA7625CBBD06CB111"/>
    <w:rsid w:val="00BE70E7"/>
  </w:style>
  <w:style w:type="paragraph" w:customStyle="1" w:styleId="5C65259EA8ED47AA9E3B9856AB809B49">
    <w:name w:val="5C65259EA8ED47AA9E3B9856AB809B49"/>
    <w:rsid w:val="00BE70E7"/>
  </w:style>
  <w:style w:type="paragraph" w:customStyle="1" w:styleId="F783339240F34AD785F70AA1E0C62713">
    <w:name w:val="F783339240F34AD785F70AA1E0C62713"/>
    <w:rsid w:val="00BE70E7"/>
  </w:style>
  <w:style w:type="paragraph" w:customStyle="1" w:styleId="90F6C116A0DA4C16935D7794F0A1FD87">
    <w:name w:val="90F6C116A0DA4C16935D7794F0A1FD87"/>
    <w:rsid w:val="00BE70E7"/>
  </w:style>
  <w:style w:type="paragraph" w:customStyle="1" w:styleId="8CB247CFA82B412797D13219D1C69743">
    <w:name w:val="8CB247CFA82B412797D13219D1C69743"/>
    <w:rsid w:val="00BE70E7"/>
  </w:style>
  <w:style w:type="paragraph" w:customStyle="1" w:styleId="28BBCEDDEF374637970520D00E5C5A2D">
    <w:name w:val="28BBCEDDEF374637970520D00E5C5A2D"/>
    <w:rsid w:val="00BE70E7"/>
  </w:style>
  <w:style w:type="paragraph" w:customStyle="1" w:styleId="2318618C33B94DEFBD5AEEF94A2837FA">
    <w:name w:val="2318618C33B94DEFBD5AEEF94A2837FA"/>
    <w:rsid w:val="00BE70E7"/>
  </w:style>
  <w:style w:type="paragraph" w:customStyle="1" w:styleId="021B91144B114B66BD24919AFF1EE029">
    <w:name w:val="021B91144B114B66BD24919AFF1EE029"/>
    <w:rsid w:val="00BE70E7"/>
  </w:style>
  <w:style w:type="paragraph" w:customStyle="1" w:styleId="612AB8FE574C4B02B01506B9D0D5E28D">
    <w:name w:val="612AB8FE574C4B02B01506B9D0D5E28D"/>
    <w:rsid w:val="00BE70E7"/>
  </w:style>
  <w:style w:type="paragraph" w:customStyle="1" w:styleId="5F43EF41125D41D0BED77FEC09C89E03">
    <w:name w:val="5F43EF41125D41D0BED77FEC09C89E03"/>
    <w:rsid w:val="00BE70E7"/>
  </w:style>
  <w:style w:type="paragraph" w:customStyle="1" w:styleId="F044070DE61347E4A1E8A4458FBAB52A">
    <w:name w:val="F044070DE61347E4A1E8A4458FBAB52A"/>
    <w:rsid w:val="00BE70E7"/>
  </w:style>
  <w:style w:type="paragraph" w:customStyle="1" w:styleId="D7A2E62FC4244ECCA3C259F029E604E5">
    <w:name w:val="D7A2E62FC4244ECCA3C259F029E604E5"/>
    <w:rsid w:val="00BE70E7"/>
  </w:style>
  <w:style w:type="paragraph" w:customStyle="1" w:styleId="9E72DAC3BFD54687BFA596417ADFF55C">
    <w:name w:val="9E72DAC3BFD54687BFA596417ADFF55C"/>
    <w:rsid w:val="00BE70E7"/>
  </w:style>
  <w:style w:type="paragraph" w:customStyle="1" w:styleId="4748A17E29904677BF0D2E84A8D7FCA8">
    <w:name w:val="4748A17E29904677BF0D2E84A8D7FCA8"/>
    <w:rsid w:val="00BE70E7"/>
  </w:style>
  <w:style w:type="paragraph" w:customStyle="1" w:styleId="B5528B29261F43158DDA82E86501A999">
    <w:name w:val="B5528B29261F43158DDA82E86501A999"/>
    <w:rsid w:val="00BE70E7"/>
  </w:style>
  <w:style w:type="paragraph" w:customStyle="1" w:styleId="DFCEF3E82BE44E2AABCD7E39436CCFC6">
    <w:name w:val="DFCEF3E82BE44E2AABCD7E39436CCFC6"/>
    <w:rsid w:val="00BE70E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0E124B-B176-4272-9B1E-1F15B0C1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A05_Averbamentos_ocupacao_dp.dotx</Template>
  <TotalTime>4035</TotalTime>
  <Pages>3</Pages>
  <Words>471</Words>
  <Characters>2549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sergio.marques</dc:creator>
  <cp:lastModifiedBy>sergio.marques</cp:lastModifiedBy>
  <cp:revision>28</cp:revision>
  <cp:lastPrinted>2014-10-27T11:53:00Z</cp:lastPrinted>
  <dcterms:created xsi:type="dcterms:W3CDTF">2014-11-04T15:21:00Z</dcterms:created>
  <dcterms:modified xsi:type="dcterms:W3CDTF">2015-06-15T15:55:00Z</dcterms:modified>
</cp:coreProperties>
</file>