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94" w:rsidRDefault="000D2F94" w:rsidP="000D2F94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</w:t>
      </w:r>
      <w:r w:rsidR="00B24280" w:rsidRPr="004D4F0D">
        <w:rPr>
          <w:rFonts w:asciiTheme="minorHAnsi" w:hAnsiTheme="minorHAnsi" w:cs="FoundryMonoline-Medium"/>
          <w:sz w:val="22"/>
          <w:szCs w:val="22"/>
          <w:lang w:eastAsia="pt-PT"/>
        </w:rPr>
        <w:t>.</w:t>
      </w:r>
    </w:p>
    <w:p w:rsidR="00B24280" w:rsidRDefault="00B24280" w:rsidP="000D2F94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0D2F94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B24280" w:rsidRDefault="00B24280" w:rsidP="00B24280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B24280" w:rsidRPr="004D4F0D" w:rsidTr="000D2F94">
        <w:tc>
          <w:tcPr>
            <w:tcW w:w="9928" w:type="dxa"/>
            <w:tcBorders>
              <w:top w:val="single" w:sz="12" w:space="0" w:color="auto"/>
            </w:tcBorders>
          </w:tcPr>
          <w:p w:rsidR="00B24280" w:rsidRPr="004D4F0D" w:rsidRDefault="00B24280" w:rsidP="00CF4BD1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B24280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393F84" w:rsidTr="00CF4BD1">
              <w:trPr>
                <w:cantSplit/>
              </w:trPr>
              <w:tc>
                <w:tcPr>
                  <w:tcW w:w="9697" w:type="dxa"/>
                </w:tcPr>
                <w:p w:rsidR="00B24280" w:rsidRPr="00393F84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B24280" w:rsidRPr="00393F84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3A5BA655667F443EB495355E192E4BAF"/>
                      </w:placeholder>
                      <w:showingPlcHdr/>
                      <w:text/>
                    </w:sdtPr>
                    <w:sdtContent>
                      <w:r w:rsidR="00B24280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B24280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C633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B24280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E318DA3D2EF24288B452B8DC11E56120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FB060B87922041ECA7FD79ADB0C264FC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932BCE98F0D34C6AADF98AEAC8ABD6F0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B24280" w:rsidRPr="00344037" w:rsidRDefault="00B24280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6E3592AA24624E8CBAA9B4C6762431EC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C633D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787993" w:rsidTr="00CF4BD1">
              <w:trPr>
                <w:cantSplit/>
              </w:trPr>
              <w:tc>
                <w:tcPr>
                  <w:tcW w:w="9697" w:type="dxa"/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39240251D0AF4D8A9997EBFBCAA0F4DC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24280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E3ADA0125F854581A6A6F1280D7236C4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7298876AE6A74B5980A6844D53790A4F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599425C7037F48DDBB09E21B61180B4D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24280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63F81736866740549553CD5D014178D7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0344F283A1F44857ABBCDA3014AE4603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16B607F5DD9C43EEAEA400D0FAE60A76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CF4BD1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94655E" w:rsidTr="00CF4BD1">
              <w:trPr>
                <w:cantSplit/>
              </w:trPr>
              <w:tc>
                <w:tcPr>
                  <w:tcW w:w="9697" w:type="dxa"/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4D8ED2306AA241E58FBD7A2F39E26A9B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0D2F94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612632" w:rsidTr="00CF4BD1">
              <w:trPr>
                <w:cantSplit/>
              </w:trPr>
              <w:tc>
                <w:tcPr>
                  <w:tcW w:w="9697" w:type="dxa"/>
                </w:tcPr>
                <w:p w:rsidR="00B24280" w:rsidRPr="00612632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B24280" w:rsidRPr="00612632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E7F5BE3D4B0B457082955C6726B0E858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4D4F0D" w:rsidTr="000D2F94">
        <w:tc>
          <w:tcPr>
            <w:tcW w:w="9928" w:type="dxa"/>
            <w:tcBorders>
              <w:top w:val="single" w:sz="12" w:space="0" w:color="auto"/>
            </w:tcBorders>
          </w:tcPr>
          <w:p w:rsidR="00B24280" w:rsidRPr="004D4F0D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393F84" w:rsidTr="00CF4BD1">
              <w:trPr>
                <w:cantSplit/>
              </w:trPr>
              <w:tc>
                <w:tcPr>
                  <w:tcW w:w="9697" w:type="dxa"/>
                </w:tcPr>
                <w:p w:rsidR="00B24280" w:rsidRPr="00393F84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B24280" w:rsidRPr="00393F84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C57173A2D7DE4B03969781C2A1C840B4"/>
                      </w:placeholder>
                      <w:showingPlcHdr/>
                      <w:text/>
                    </w:sdtPr>
                    <w:sdtContent>
                      <w:r w:rsidR="00B24280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B24280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B24280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0FA81748CCA746BB9EF2FFC6B030A6BE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33FC7EA5F3C2417FB953FC8D38A3D5D2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AEE048A0B4984F3E8A244F1444DB3887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B24280" w:rsidRPr="00344037" w:rsidRDefault="00B24280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0814D67EB49B4893A7191589F55871B5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C633D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787993" w:rsidTr="00CF4BD1">
              <w:trPr>
                <w:cantSplit/>
              </w:trPr>
              <w:tc>
                <w:tcPr>
                  <w:tcW w:w="9697" w:type="dxa"/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E2C9B69A01CF4D2D99C6F32038D9073B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24280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F1BE3B28518E4CD48FC9A580394C039C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A21A83AA4C484FF0A491644A71774FDE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24280" w:rsidRPr="00787993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B24280" w:rsidRPr="00787993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C7BE10E0579943709DAC2809E95105D6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24280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478F96DCE24A46FF86C07F0035ADF146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22977E9800344A50AD64DBC47A71D8ED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24280" w:rsidRPr="0094655E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B24280" w:rsidRPr="0094655E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880C7BD40B4743F0BAD574779062CCC7"/>
                      </w:placeholder>
                      <w:showingPlcHdr/>
                      <w:text/>
                    </w:sdtPr>
                    <w:sdtContent>
                      <w:r w:rsidR="00B24280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24280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24280" w:rsidRPr="00344037" w:rsidTr="00CF4BD1">
              <w:trPr>
                <w:cantSplit/>
              </w:trPr>
              <w:tc>
                <w:tcPr>
                  <w:tcW w:w="9697" w:type="dxa"/>
                </w:tcPr>
                <w:p w:rsidR="00B24280" w:rsidRPr="00344037" w:rsidRDefault="00B24280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B24280" w:rsidRPr="00344037" w:rsidRDefault="00757EFC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8A34358638BC4D068995000610A96846"/>
                      </w:placeholder>
                      <w:showingPlcHdr/>
                      <w:text/>
                    </w:sdtPr>
                    <w:sdtContent>
                      <w:r w:rsidR="00B24280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24280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24280" w:rsidRPr="007D5003" w:rsidRDefault="00B24280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24280" w:rsidRPr="004D4F0D" w:rsidRDefault="00B24280" w:rsidP="00B24280">
      <w:pPr>
        <w:rPr>
          <w:rFonts w:asciiTheme="minorHAnsi" w:hAnsiTheme="minorHAnsi"/>
          <w:sz w:val="22"/>
          <w:szCs w:val="22"/>
        </w:rPr>
      </w:pPr>
    </w:p>
    <w:p w:rsidR="00B52023" w:rsidRDefault="00B52023" w:rsidP="00B24280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24280" w:rsidRDefault="00B24280" w:rsidP="00B24280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24280" w:rsidRPr="00236601" w:rsidRDefault="00B24280" w:rsidP="00B24280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 xml:space="preserve">03 REQUER A V.Ex.ª </w:t>
            </w:r>
            <w:r w:rsidRPr="00236601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</w:t>
            </w:r>
            <w:r w:rsidRPr="00236601">
              <w:rPr>
                <w:rFonts w:asciiTheme="minorHAnsi" w:hAnsiTheme="minorHAnsi" w:cs="Tahoma"/>
                <w:color w:val="000000"/>
                <w:sz w:val="22"/>
                <w:szCs w:val="22"/>
                <w:lang w:eastAsia="pt-PT"/>
              </w:rPr>
              <w:t>o(s) assunto(s) pretendido(s)</w:t>
            </w:r>
            <w:r w:rsidRPr="00236601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)</w:t>
            </w:r>
          </w:p>
        </w:tc>
      </w:tr>
    </w:tbl>
    <w:p w:rsidR="00B52023" w:rsidRPr="00236601" w:rsidRDefault="00B52023" w:rsidP="00B52023">
      <w:pPr>
        <w:autoSpaceDE w:val="0"/>
        <w:autoSpaceDN w:val="0"/>
        <w:adjustRightInd w:val="0"/>
        <w:jc w:val="both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817F48" w:rsidRDefault="00B52023" w:rsidP="00B24280">
      <w:pPr>
        <w:autoSpaceDE w:val="0"/>
        <w:autoSpaceDN w:val="0"/>
        <w:adjustRightInd w:val="0"/>
        <w:ind w:left="142"/>
        <w:jc w:val="both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Nos termos do </w:t>
      </w:r>
      <w:r w:rsidR="00817F48">
        <w:rPr>
          <w:rFonts w:asciiTheme="minorHAnsi" w:hAnsiTheme="minorHAnsi" w:cs="FoundryMonoline-Medium"/>
          <w:sz w:val="22"/>
          <w:szCs w:val="22"/>
          <w:lang w:eastAsia="pt-PT"/>
        </w:rPr>
        <w:t xml:space="preserve">Código Regulamentar do Município da Amadora, publicado na separata 07 do Boletim Municipal da Amadora de 29/12/2014 </w:t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="00BA39FC">
        <w:rPr>
          <w:rFonts w:asciiTheme="minorHAnsi" w:hAnsiTheme="minorHAnsi" w:cs="FoundryMonoline-Medium"/>
          <w:sz w:val="22"/>
          <w:szCs w:val="22"/>
          <w:lang w:eastAsia="pt-PT"/>
        </w:rPr>
        <w:t>e nos termos do Decreto - Lei 251/98, de 11 de a</w:t>
      </w:r>
      <w:r w:rsidR="00817F48">
        <w:rPr>
          <w:rFonts w:asciiTheme="minorHAnsi" w:hAnsiTheme="minorHAnsi" w:cs="FoundryMonoline-Medium"/>
          <w:sz w:val="22"/>
          <w:szCs w:val="22"/>
          <w:lang w:eastAsia="pt-PT"/>
        </w:rPr>
        <w:t>gosto</w:t>
      </w:r>
      <w:r w:rsidR="00BA39FC">
        <w:rPr>
          <w:rFonts w:asciiTheme="minorHAnsi" w:hAnsiTheme="minorHAnsi" w:cs="FoundryMonoline-Medium"/>
          <w:sz w:val="22"/>
          <w:szCs w:val="22"/>
          <w:lang w:eastAsia="pt-PT"/>
        </w:rPr>
        <w:t>,</w:t>
      </w:r>
      <w:r w:rsidR="00817F48">
        <w:rPr>
          <w:rFonts w:asciiTheme="minorHAnsi" w:hAnsiTheme="minorHAnsi" w:cs="FoundryMonoline-Medium"/>
          <w:sz w:val="22"/>
          <w:szCs w:val="22"/>
          <w:lang w:eastAsia="pt-PT"/>
        </w:rPr>
        <w:t xml:space="preserve"> na sua versão atualizada:</w:t>
      </w:r>
    </w:p>
    <w:p w:rsidR="00B52023" w:rsidRPr="00236601" w:rsidRDefault="00B52023" w:rsidP="00B24280">
      <w:pPr>
        <w:autoSpaceDE w:val="0"/>
        <w:autoSpaceDN w:val="0"/>
        <w:adjustRightInd w:val="0"/>
        <w:ind w:left="142"/>
        <w:jc w:val="both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2"/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bookmarkEnd w:id="0"/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Substituição da licença de táxi, por motivo de substituição do veículo</w:t>
      </w:r>
    </w:p>
    <w:p w:rsidR="00B52023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Tahoma"/>
          <w:color w:val="000000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="00B52023" w:rsidRPr="00236601">
        <w:rPr>
          <w:rFonts w:asciiTheme="minorHAnsi" w:hAnsiTheme="minorHAnsi" w:cs="Tahoma"/>
          <w:color w:val="000000"/>
          <w:sz w:val="22"/>
          <w:szCs w:val="22"/>
          <w:lang w:eastAsia="pt-PT"/>
        </w:rPr>
        <w:t>Substituição de licença de Táxi por mudança de proprietário</w:t>
      </w:r>
    </w:p>
    <w:p w:rsidR="00236601" w:rsidRPr="00236601" w:rsidRDefault="00236601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Light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2ª via da licença de taxi </w:t>
      </w:r>
      <w:r w:rsidR="00B52023" w:rsidRPr="00236601">
        <w:rPr>
          <w:rFonts w:asciiTheme="minorHAnsi" w:hAnsiTheme="minorHAnsi" w:cs="FoundryMonoline-Light"/>
          <w:sz w:val="22"/>
          <w:szCs w:val="22"/>
          <w:lang w:eastAsia="pt-PT"/>
        </w:rPr>
        <w:t>(por extravio, roubo ou deterioração)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Atualização de dados</w:t>
      </w:r>
    </w:p>
    <w:p w:rsidR="00B52023" w:rsidRPr="00236601" w:rsidRDefault="00B52023" w:rsidP="00B52023">
      <w:pPr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JUNTAR</w:t>
            </w:r>
          </w:p>
        </w:tc>
      </w:tr>
    </w:tbl>
    <w:p w:rsidR="00B52023" w:rsidRPr="00236601" w:rsidRDefault="00B52023" w:rsidP="00B52023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bookmarkEnd w:id="1"/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Licença de Táxi a averbar ou a substituir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do Número de Identificação Fiscal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do certificado de matrícula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Certidão da conservatória do registo comercial ou senha de acesso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do Alvará para o exercício de atividade de transportador em táxi atualizado</w:t>
      </w:r>
    </w:p>
    <w:p w:rsidR="00B52023" w:rsidRPr="00236601" w:rsidRDefault="00757EFC" w:rsidP="00B24280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B52023"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 Participação/Auto de Polícia, em caso de extravio ou furto</w:t>
      </w: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B52023" w:rsidRPr="00236601" w:rsidRDefault="00B52023" w:rsidP="00B52023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379"/>
      </w:tblGrid>
      <w:tr w:rsidR="00B52023" w:rsidRPr="00236601" w:rsidTr="00354159">
        <w:trPr>
          <w:trHeight w:val="941"/>
        </w:trPr>
        <w:tc>
          <w:tcPr>
            <w:tcW w:w="3544" w:type="dxa"/>
          </w:tcPr>
          <w:p w:rsidR="00B52023" w:rsidRPr="00236601" w:rsidRDefault="00B52023" w:rsidP="00354159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236601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BCBD16BDB4944FC1A0E492C9CC1FB6BC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236601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79" w:type="dxa"/>
          </w:tcPr>
          <w:p w:rsidR="00B52023" w:rsidRPr="00236601" w:rsidRDefault="00B52023" w:rsidP="00354159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36601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B52023" w:rsidRPr="00236601" w:rsidRDefault="00B52023" w:rsidP="00354159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B52023" w:rsidRPr="00236601" w:rsidRDefault="00B52023" w:rsidP="00354159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36601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</w:tc>
      </w:tr>
    </w:tbl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REQUERIMENTO DEVE EXIBIR</w:t>
            </w:r>
          </w:p>
        </w:tc>
      </w:tr>
    </w:tbl>
    <w:p w:rsidR="00B52023" w:rsidRPr="00236601" w:rsidRDefault="00B52023" w:rsidP="00B24280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52023" w:rsidRPr="00236601" w:rsidRDefault="00B52023" w:rsidP="00B24280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B52023" w:rsidRPr="00236601" w:rsidRDefault="00B52023" w:rsidP="00B24280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BA39FC" w:rsidRDefault="00B52023" w:rsidP="00B24280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36601">
        <w:rPr>
          <w:rFonts w:asciiTheme="minorHAnsi" w:hAnsiTheme="minorHAnsi" w:cs="FoundryMonoline-Medium"/>
          <w:sz w:val="22"/>
          <w:szCs w:val="22"/>
          <w:lang w:eastAsia="pt-PT"/>
        </w:rPr>
        <w:t xml:space="preserve">Decreto-Lei n.º </w:t>
      </w:r>
      <w:r w:rsidR="00BA39FC">
        <w:rPr>
          <w:rFonts w:asciiTheme="minorHAnsi" w:hAnsiTheme="minorHAnsi" w:cs="FoundryMonoline-Medium"/>
          <w:sz w:val="22"/>
          <w:szCs w:val="22"/>
          <w:lang w:eastAsia="pt-PT"/>
        </w:rPr>
        <w:t>251/98 de 11 de agosto</w:t>
      </w:r>
    </w:p>
    <w:p w:rsidR="00B52023" w:rsidRPr="00236601" w:rsidRDefault="00BA39FC" w:rsidP="00B24280">
      <w:pPr>
        <w:autoSpaceDE w:val="0"/>
        <w:autoSpaceDN w:val="0"/>
        <w:adjustRightInd w:val="0"/>
        <w:ind w:left="142"/>
        <w:rPr>
          <w:rFonts w:asciiTheme="minorHAnsi" w:hAnsiTheme="minorHAnsi" w:cs="Tahoma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da Amadora de 29/12/2014</w:t>
      </w:r>
    </w:p>
    <w:p w:rsidR="00B52023" w:rsidRPr="00236601" w:rsidRDefault="00B24280" w:rsidP="00B24280">
      <w:pPr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B24280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08 ENTREGA</w:t>
            </w:r>
          </w:p>
        </w:tc>
      </w:tr>
    </w:tbl>
    <w:p w:rsidR="00B24280" w:rsidRPr="002311D9" w:rsidRDefault="00B24280" w:rsidP="00B24280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24280" w:rsidRPr="002311D9" w:rsidRDefault="00B24280" w:rsidP="00B24280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311D9"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B24280" w:rsidRPr="002311D9" w:rsidRDefault="00B24280" w:rsidP="00B24280">
      <w:pPr>
        <w:jc w:val="both"/>
        <w:rPr>
          <w:rFonts w:asciiTheme="minorHAnsi" w:hAnsiTheme="minorHAnsi"/>
          <w:sz w:val="22"/>
          <w:szCs w:val="22"/>
        </w:rPr>
      </w:pPr>
    </w:p>
    <w:p w:rsidR="00B24280" w:rsidRPr="002311D9" w:rsidRDefault="00B24280" w:rsidP="00B24280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 xml:space="preserve">Correio Electrónico : </w:t>
      </w:r>
    </w:p>
    <w:p w:rsidR="00B24280" w:rsidRPr="002311D9" w:rsidRDefault="00757EFC" w:rsidP="00B24280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B24280" w:rsidRPr="002311D9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B24280" w:rsidRPr="002311D9" w:rsidRDefault="00B24280" w:rsidP="00B24280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Correio:</w:t>
      </w:r>
    </w:p>
    <w:p w:rsidR="00B24280" w:rsidRPr="002311D9" w:rsidRDefault="00B24280" w:rsidP="00B24280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Câmara Municipal da Amadora</w:t>
      </w:r>
    </w:p>
    <w:p w:rsidR="00B24280" w:rsidRPr="002311D9" w:rsidRDefault="00B24280" w:rsidP="00B24280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Av. Movimento das Forças Armadas, 1</w:t>
      </w:r>
    </w:p>
    <w:p w:rsidR="00B24280" w:rsidRPr="002311D9" w:rsidRDefault="00B24280" w:rsidP="00B24280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2700-595 Amadora</w:t>
      </w:r>
    </w:p>
    <w:p w:rsidR="00236601" w:rsidRPr="00BA39FC" w:rsidRDefault="00B24280" w:rsidP="00BA39FC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 w:cs="FoundryMonoline-Regular"/>
        </w:rPr>
      </w:pPr>
      <w:r w:rsidRPr="00BA39FC">
        <w:rPr>
          <w:rFonts w:asciiTheme="minorHAnsi" w:hAnsiTheme="minorHAnsi"/>
        </w:rPr>
        <w:t>No serviço de atendimento na Câmara Municipal da Amadora, no horário compreendido entre as 9h-12h30 e as 14h-17h30</w:t>
      </w: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B52023" w:rsidRPr="00236601" w:rsidTr="000D2F94">
        <w:tc>
          <w:tcPr>
            <w:tcW w:w="9923" w:type="dxa"/>
          </w:tcPr>
          <w:p w:rsidR="00B52023" w:rsidRPr="00236601" w:rsidRDefault="00B52023" w:rsidP="0035415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236601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09 DESPACHO</w:t>
            </w:r>
          </w:p>
        </w:tc>
      </w:tr>
    </w:tbl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52023" w:rsidRPr="00236601" w:rsidRDefault="00B52023" w:rsidP="00B52023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DA353C" w:rsidRPr="00236601" w:rsidRDefault="00DA353C" w:rsidP="00B52023">
      <w:pPr>
        <w:rPr>
          <w:rFonts w:asciiTheme="minorHAnsi" w:hAnsiTheme="minorHAnsi"/>
          <w:sz w:val="22"/>
          <w:szCs w:val="22"/>
        </w:rPr>
      </w:pPr>
    </w:p>
    <w:sectPr w:rsidR="00DA353C" w:rsidRPr="00236601" w:rsidSect="00F653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F10" w:rsidRDefault="00FE3F10" w:rsidP="006D3E5B">
      <w:r>
        <w:separator/>
      </w:r>
    </w:p>
  </w:endnote>
  <w:endnote w:type="continuationSeparator" w:id="0">
    <w:p w:rsidR="00FE3F10" w:rsidRDefault="00FE3F10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42B" w:rsidRDefault="004C342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757EFC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757EFC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186FB4" w:rsidRDefault="00757EFC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757EFC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757EFC" w:rsidRPr="00160CD1">
      <w:rPr>
        <w:rFonts w:ascii="Calibri" w:hAnsi="Calibri"/>
        <w:sz w:val="14"/>
        <w:szCs w:val="14"/>
      </w:rPr>
      <w:fldChar w:fldCharType="separate"/>
    </w:r>
    <w:r w:rsidR="006818B5">
      <w:rPr>
        <w:rFonts w:ascii="Calibri" w:hAnsi="Calibri"/>
        <w:noProof/>
        <w:sz w:val="14"/>
        <w:szCs w:val="14"/>
        <w:lang w:val="pt-PT"/>
      </w:rPr>
      <w:t>3</w:t>
    </w:r>
    <w:r w:rsidR="00757EFC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757EFC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757EFC" w:rsidRPr="00160CD1">
      <w:rPr>
        <w:rFonts w:ascii="Calibri" w:hAnsi="Calibri"/>
        <w:sz w:val="14"/>
        <w:szCs w:val="14"/>
      </w:rPr>
      <w:fldChar w:fldCharType="separate"/>
    </w:r>
    <w:r w:rsidR="006818B5">
      <w:rPr>
        <w:rFonts w:ascii="Calibri" w:hAnsi="Calibri"/>
        <w:noProof/>
        <w:sz w:val="14"/>
        <w:szCs w:val="14"/>
        <w:lang w:val="pt-PT"/>
      </w:rPr>
      <w:t>3</w:t>
    </w:r>
    <w:r w:rsidR="00757EFC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42B" w:rsidRDefault="004C342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F10" w:rsidRDefault="00FE3F10" w:rsidP="006D3E5B">
      <w:r>
        <w:separator/>
      </w:r>
    </w:p>
  </w:footnote>
  <w:footnote w:type="continuationSeparator" w:id="0">
    <w:p w:rsidR="00FE3F10" w:rsidRDefault="00FE3F10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42B" w:rsidRDefault="004C342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757EFC" w:rsidP="00E431FB">
    <w:pPr>
      <w:pStyle w:val="Cabealho"/>
      <w:tabs>
        <w:tab w:val="clear" w:pos="4320"/>
        <w:tab w:val="clear" w:pos="8640"/>
        <w:tab w:val="right" w:pos="10199"/>
      </w:tabs>
    </w:pPr>
    <w:r w:rsidRPr="00757EFC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B52023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A07</w:t>
                </w:r>
              </w:p>
            </w:txbxContent>
          </v:textbox>
          <w10:wrap anchory="page"/>
          <w10:anchorlock/>
        </v:shape>
      </w:pict>
    </w:r>
    <w:r w:rsidRPr="00757EFC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395.25pt;margin-top:53.6pt;width:170.9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F440F2" w:rsidRDefault="00B52023" w:rsidP="00FD0BA6">
                <w:pPr>
                  <w:jc w:val="right"/>
                  <w:rPr>
                    <w:rFonts w:asciiTheme="minorHAnsi" w:hAnsiTheme="minorHAnsi"/>
                    <w:b/>
                    <w:noProof/>
                    <w:sz w:val="14"/>
                    <w:szCs w:val="14"/>
                  </w:rPr>
                </w:pPr>
                <w:r w:rsidRPr="00481009">
                  <w:rPr>
                    <w:rFonts w:asciiTheme="minorHAnsi" w:hAnsiTheme="minorHAnsi"/>
                    <w:b/>
                    <w:noProof/>
                    <w:sz w:val="14"/>
                    <w:szCs w:val="14"/>
                  </w:rPr>
                  <w:t>Taxi</w:t>
                </w:r>
                <w:r w:rsidR="00F440F2">
                  <w:rPr>
                    <w:rFonts w:asciiTheme="minorHAnsi" w:hAnsiTheme="minorHAnsi"/>
                    <w:b/>
                    <w:noProof/>
                    <w:sz w:val="14"/>
                    <w:szCs w:val="14"/>
                  </w:rPr>
                  <w:t>s</w:t>
                </w:r>
              </w:p>
              <w:p w:rsidR="00FD0BA6" w:rsidRPr="00DA1621" w:rsidRDefault="00B52023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 xml:space="preserve"> </w:t>
                </w:r>
                <w:r w:rsidR="00186FB4">
                  <w:rPr>
                    <w:rFonts w:ascii="Calibri" w:hAnsi="Calibri"/>
                    <w:noProof/>
                    <w:sz w:val="12"/>
                    <w:szCs w:val="12"/>
                  </w:rPr>
                  <w:t>A0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7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6818B5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757EFC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757EFC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757EFC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757EFC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DA1621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</w:sdtContent>
                </w:sdt>
                <w:r w:rsidR="008C6416">
                  <w:rPr>
                    <w:rFonts w:asciiTheme="minorHAnsi" w:hAnsiTheme="minorHAnsi"/>
                    <w:sz w:val="14"/>
                    <w:szCs w:val="14"/>
                  </w:rPr>
                  <w:t xml:space="preserve"> . DGAC</w:t>
                </w:r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42B" w:rsidRDefault="004C342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G6lCTplfVHr9NNR7q0b/ax3uaJA=" w:salt="8s3sUdqnC73v5ffcyujdtg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15DE6"/>
    <w:rsid w:val="00005F70"/>
    <w:rsid w:val="000066DA"/>
    <w:rsid w:val="000121D0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D2F94"/>
    <w:rsid w:val="000E3C7D"/>
    <w:rsid w:val="001022E4"/>
    <w:rsid w:val="0010505E"/>
    <w:rsid w:val="001101EB"/>
    <w:rsid w:val="00136809"/>
    <w:rsid w:val="00145E6A"/>
    <w:rsid w:val="0016184B"/>
    <w:rsid w:val="00186FB4"/>
    <w:rsid w:val="001A15A7"/>
    <w:rsid w:val="001C1B30"/>
    <w:rsid w:val="001D7714"/>
    <w:rsid w:val="001E3BC3"/>
    <w:rsid w:val="001E3E06"/>
    <w:rsid w:val="001F1F85"/>
    <w:rsid w:val="00204A09"/>
    <w:rsid w:val="00236601"/>
    <w:rsid w:val="00247C4A"/>
    <w:rsid w:val="0025594A"/>
    <w:rsid w:val="0025657E"/>
    <w:rsid w:val="00260F6B"/>
    <w:rsid w:val="00263811"/>
    <w:rsid w:val="0027174D"/>
    <w:rsid w:val="002770A9"/>
    <w:rsid w:val="00296211"/>
    <w:rsid w:val="002C21B0"/>
    <w:rsid w:val="002D0500"/>
    <w:rsid w:val="002D49D5"/>
    <w:rsid w:val="002E07D3"/>
    <w:rsid w:val="002F3401"/>
    <w:rsid w:val="00317FDB"/>
    <w:rsid w:val="00334FE8"/>
    <w:rsid w:val="00347AE4"/>
    <w:rsid w:val="003634AF"/>
    <w:rsid w:val="003A37D4"/>
    <w:rsid w:val="003B09A0"/>
    <w:rsid w:val="003B09B9"/>
    <w:rsid w:val="003C3EBE"/>
    <w:rsid w:val="003F2BCD"/>
    <w:rsid w:val="00400E13"/>
    <w:rsid w:val="00410F56"/>
    <w:rsid w:val="00415907"/>
    <w:rsid w:val="00415DE6"/>
    <w:rsid w:val="004256E9"/>
    <w:rsid w:val="0045170F"/>
    <w:rsid w:val="00456EB8"/>
    <w:rsid w:val="00460830"/>
    <w:rsid w:val="00464F36"/>
    <w:rsid w:val="00467E44"/>
    <w:rsid w:val="00481EB4"/>
    <w:rsid w:val="0049207E"/>
    <w:rsid w:val="004C342B"/>
    <w:rsid w:val="004D4220"/>
    <w:rsid w:val="004E36BA"/>
    <w:rsid w:val="004F4D38"/>
    <w:rsid w:val="005104E2"/>
    <w:rsid w:val="005349B8"/>
    <w:rsid w:val="005412E9"/>
    <w:rsid w:val="0055649C"/>
    <w:rsid w:val="0056063D"/>
    <w:rsid w:val="00581D44"/>
    <w:rsid w:val="005B1EB0"/>
    <w:rsid w:val="005B3A76"/>
    <w:rsid w:val="005D0BA2"/>
    <w:rsid w:val="005D1500"/>
    <w:rsid w:val="0060060C"/>
    <w:rsid w:val="00610591"/>
    <w:rsid w:val="00614D36"/>
    <w:rsid w:val="006365A9"/>
    <w:rsid w:val="0065695E"/>
    <w:rsid w:val="00657D8F"/>
    <w:rsid w:val="00663802"/>
    <w:rsid w:val="00671CD3"/>
    <w:rsid w:val="006818B5"/>
    <w:rsid w:val="00694AB2"/>
    <w:rsid w:val="006D3E5B"/>
    <w:rsid w:val="006F1261"/>
    <w:rsid w:val="00715D98"/>
    <w:rsid w:val="00717E81"/>
    <w:rsid w:val="00731BA4"/>
    <w:rsid w:val="00757EFC"/>
    <w:rsid w:val="007A0021"/>
    <w:rsid w:val="007B2016"/>
    <w:rsid w:val="007E1B52"/>
    <w:rsid w:val="008012DE"/>
    <w:rsid w:val="00803F9E"/>
    <w:rsid w:val="00807787"/>
    <w:rsid w:val="00817F48"/>
    <w:rsid w:val="00821CB6"/>
    <w:rsid w:val="00834D67"/>
    <w:rsid w:val="008417CE"/>
    <w:rsid w:val="00841DD6"/>
    <w:rsid w:val="00867FA3"/>
    <w:rsid w:val="00887367"/>
    <w:rsid w:val="008963FE"/>
    <w:rsid w:val="008C5F53"/>
    <w:rsid w:val="008C6416"/>
    <w:rsid w:val="00901B96"/>
    <w:rsid w:val="009320A4"/>
    <w:rsid w:val="00934F04"/>
    <w:rsid w:val="0097048F"/>
    <w:rsid w:val="00990457"/>
    <w:rsid w:val="00996AA6"/>
    <w:rsid w:val="009A4DD0"/>
    <w:rsid w:val="009D36D9"/>
    <w:rsid w:val="009D7563"/>
    <w:rsid w:val="009F00FA"/>
    <w:rsid w:val="009F560A"/>
    <w:rsid w:val="00A26065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61A2"/>
    <w:rsid w:val="00B17378"/>
    <w:rsid w:val="00B24280"/>
    <w:rsid w:val="00B52023"/>
    <w:rsid w:val="00B70283"/>
    <w:rsid w:val="00B75DF3"/>
    <w:rsid w:val="00B83D96"/>
    <w:rsid w:val="00B84DDD"/>
    <w:rsid w:val="00B85A86"/>
    <w:rsid w:val="00B878A5"/>
    <w:rsid w:val="00BA39FC"/>
    <w:rsid w:val="00BC2A52"/>
    <w:rsid w:val="00BD3DE9"/>
    <w:rsid w:val="00BE3EDC"/>
    <w:rsid w:val="00BE6E21"/>
    <w:rsid w:val="00C14399"/>
    <w:rsid w:val="00C27FD4"/>
    <w:rsid w:val="00C40E02"/>
    <w:rsid w:val="00C54C51"/>
    <w:rsid w:val="00C701A7"/>
    <w:rsid w:val="00C70B72"/>
    <w:rsid w:val="00C96281"/>
    <w:rsid w:val="00CA0B02"/>
    <w:rsid w:val="00CA606A"/>
    <w:rsid w:val="00CB11D6"/>
    <w:rsid w:val="00CE51F9"/>
    <w:rsid w:val="00D0521F"/>
    <w:rsid w:val="00D1555B"/>
    <w:rsid w:val="00D60152"/>
    <w:rsid w:val="00D738CA"/>
    <w:rsid w:val="00DA1621"/>
    <w:rsid w:val="00DA353C"/>
    <w:rsid w:val="00DA4287"/>
    <w:rsid w:val="00DB4F69"/>
    <w:rsid w:val="00DC54B3"/>
    <w:rsid w:val="00DD33FF"/>
    <w:rsid w:val="00DF23EA"/>
    <w:rsid w:val="00DF473B"/>
    <w:rsid w:val="00E17BAB"/>
    <w:rsid w:val="00E17EB4"/>
    <w:rsid w:val="00E30630"/>
    <w:rsid w:val="00E3121F"/>
    <w:rsid w:val="00E349C6"/>
    <w:rsid w:val="00E34B06"/>
    <w:rsid w:val="00E431FB"/>
    <w:rsid w:val="00E51B2C"/>
    <w:rsid w:val="00E533AE"/>
    <w:rsid w:val="00E7109C"/>
    <w:rsid w:val="00E71BF0"/>
    <w:rsid w:val="00E93D82"/>
    <w:rsid w:val="00EB54D9"/>
    <w:rsid w:val="00EC669C"/>
    <w:rsid w:val="00F27261"/>
    <w:rsid w:val="00F440F2"/>
    <w:rsid w:val="00F46587"/>
    <w:rsid w:val="00F65370"/>
    <w:rsid w:val="00F850DE"/>
    <w:rsid w:val="00F90E57"/>
    <w:rsid w:val="00FA5619"/>
    <w:rsid w:val="00FC2FEE"/>
    <w:rsid w:val="00FD0BA6"/>
    <w:rsid w:val="00FE3F10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B52023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unhideWhenUsed/>
    <w:rsid w:val="00B24280"/>
    <w:rPr>
      <w:color w:val="808080"/>
    </w:rPr>
  </w:style>
  <w:style w:type="character" w:styleId="Hiperligao">
    <w:name w:val="Hyperlink"/>
    <w:basedOn w:val="Tipodeletrapredefinidodopargrafo"/>
    <w:uiPriority w:val="99"/>
    <w:unhideWhenUsed/>
    <w:rsid w:val="00B24280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24280"/>
    <w:pPr>
      <w:ind w:left="720"/>
    </w:pPr>
    <w:rPr>
      <w:rFonts w:ascii="Calibri" w:eastAsiaTheme="minorHAnsi" w:hAnsi="Calibri"/>
      <w:sz w:val="22"/>
      <w:szCs w:val="22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D16BDB4944FC1A0E492C9CC1FB6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12791B-7C7B-4ACD-801A-A01ADB59A55B}"/>
      </w:docPartPr>
      <w:docPartBody>
        <w:p w:rsidR="00A45DCA" w:rsidRDefault="00925620" w:rsidP="00925620">
          <w:pPr>
            <w:pStyle w:val="BCBD16BDB4944FC1A0E492C9CC1FB6BC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3A5BA655667F443EB495355E192E4B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45F630-8196-4395-9620-4F2EF23C59EF}"/>
      </w:docPartPr>
      <w:docPartBody>
        <w:p w:rsidR="008F2229" w:rsidRDefault="002C7CC5" w:rsidP="002C7CC5">
          <w:pPr>
            <w:pStyle w:val="3A5BA655667F443EB495355E192E4BAF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318DA3D2EF24288B452B8DC11E561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701F0D-264D-41F7-A884-22013304EB1A}"/>
      </w:docPartPr>
      <w:docPartBody>
        <w:p w:rsidR="008F2229" w:rsidRDefault="002C7CC5" w:rsidP="002C7CC5">
          <w:pPr>
            <w:pStyle w:val="E318DA3D2EF24288B452B8DC11E5612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B060B87922041ECA7FD79ADB0C264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3EEF1E-D5DD-423D-A726-48924A82D09C}"/>
      </w:docPartPr>
      <w:docPartBody>
        <w:p w:rsidR="008F2229" w:rsidRDefault="002C7CC5" w:rsidP="002C7CC5">
          <w:pPr>
            <w:pStyle w:val="FB060B87922041ECA7FD79ADB0C264F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32BCE98F0D34C6AADF98AEAC8ABD6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81B3C1-815E-4F32-B7EE-5835700A1746}"/>
      </w:docPartPr>
      <w:docPartBody>
        <w:p w:rsidR="008F2229" w:rsidRDefault="002C7CC5" w:rsidP="002C7CC5">
          <w:pPr>
            <w:pStyle w:val="932BCE98F0D34C6AADF98AEAC8ABD6F0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6E3592AA24624E8CBAA9B4C6762431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1C7882-8356-493C-A6A9-6C72158856D7}"/>
      </w:docPartPr>
      <w:docPartBody>
        <w:p w:rsidR="008F2229" w:rsidRDefault="002C7CC5" w:rsidP="002C7CC5">
          <w:pPr>
            <w:pStyle w:val="6E3592AA24624E8CBAA9B4C6762431E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9240251D0AF4D8A9997EBFBCAA0F4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381135-123A-44E8-AC96-B5E107F39F7F}"/>
      </w:docPartPr>
      <w:docPartBody>
        <w:p w:rsidR="008F2229" w:rsidRDefault="002C7CC5" w:rsidP="002C7CC5">
          <w:pPr>
            <w:pStyle w:val="39240251D0AF4D8A9997EBFBCAA0F4D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3ADA0125F854581A6A6F1280D7236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E4325E-EED2-4DC0-BCB0-6861EAA5364A}"/>
      </w:docPartPr>
      <w:docPartBody>
        <w:p w:rsidR="008F2229" w:rsidRDefault="002C7CC5" w:rsidP="002C7CC5">
          <w:pPr>
            <w:pStyle w:val="E3ADA0125F854581A6A6F1280D7236C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298876AE6A74B5980A6844D53790A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963FA1-2452-4AFE-92F7-486A4318D114}"/>
      </w:docPartPr>
      <w:docPartBody>
        <w:p w:rsidR="008F2229" w:rsidRDefault="002C7CC5" w:rsidP="002C7CC5">
          <w:pPr>
            <w:pStyle w:val="7298876AE6A74B5980A6844D53790A4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99425C7037F48DDBB09E21B61180B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B09BE1-C35B-45EC-A683-C458CA14004F}"/>
      </w:docPartPr>
      <w:docPartBody>
        <w:p w:rsidR="008F2229" w:rsidRDefault="002C7CC5" w:rsidP="002C7CC5">
          <w:pPr>
            <w:pStyle w:val="599425C7037F48DDBB09E21B61180B4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3F81736866740549553CD5D014178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964DF6-5EF8-482B-B115-F1F94AF366D5}"/>
      </w:docPartPr>
      <w:docPartBody>
        <w:p w:rsidR="008F2229" w:rsidRDefault="002C7CC5" w:rsidP="002C7CC5">
          <w:pPr>
            <w:pStyle w:val="63F81736866740549553CD5D014178D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344F283A1F44857ABBCDA3014AE46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A0BAC5-4D10-416A-9DF3-2737B2CD6564}"/>
      </w:docPartPr>
      <w:docPartBody>
        <w:p w:rsidR="008F2229" w:rsidRDefault="002C7CC5" w:rsidP="002C7CC5">
          <w:pPr>
            <w:pStyle w:val="0344F283A1F44857ABBCDA3014AE460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6B607F5DD9C43EEAEA400D0FAE60A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A35B3F-B496-43C2-A195-0E4344EED299}"/>
      </w:docPartPr>
      <w:docPartBody>
        <w:p w:rsidR="008F2229" w:rsidRDefault="002C7CC5" w:rsidP="002C7CC5">
          <w:pPr>
            <w:pStyle w:val="16B607F5DD9C43EEAEA400D0FAE60A7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D8ED2306AA241E58FBD7A2F39E26A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924333-12F5-4DA5-9762-30E62240185C}"/>
      </w:docPartPr>
      <w:docPartBody>
        <w:p w:rsidR="008F2229" w:rsidRDefault="002C7CC5" w:rsidP="002C7CC5">
          <w:pPr>
            <w:pStyle w:val="4D8ED2306AA241E58FBD7A2F39E26A9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7F5BE3D4B0B457082955C6726B0E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BF0EB0-0607-4E9A-86BC-EDC88A616AFE}"/>
      </w:docPartPr>
      <w:docPartBody>
        <w:p w:rsidR="008F2229" w:rsidRDefault="002C7CC5" w:rsidP="002C7CC5">
          <w:pPr>
            <w:pStyle w:val="E7F5BE3D4B0B457082955C6726B0E85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57173A2D7DE4B03969781C2A1C840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73FC5D-3F78-4EF5-BF4E-3569F8A59DE1}"/>
      </w:docPartPr>
      <w:docPartBody>
        <w:p w:rsidR="008F2229" w:rsidRDefault="002C7CC5" w:rsidP="002C7CC5">
          <w:pPr>
            <w:pStyle w:val="C57173A2D7DE4B03969781C2A1C840B4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FA81748CCA746BB9EF2FFC6B030A6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2A5677-0F8E-4FC7-A36A-A303DDD277D7}"/>
      </w:docPartPr>
      <w:docPartBody>
        <w:p w:rsidR="008F2229" w:rsidRDefault="002C7CC5" w:rsidP="002C7CC5">
          <w:pPr>
            <w:pStyle w:val="0FA81748CCA746BB9EF2FFC6B030A6B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3FC7EA5F3C2417FB953FC8D38A3D5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BE4571-B12C-4DA7-9F13-B1126F3240EF}"/>
      </w:docPartPr>
      <w:docPartBody>
        <w:p w:rsidR="008F2229" w:rsidRDefault="002C7CC5" w:rsidP="002C7CC5">
          <w:pPr>
            <w:pStyle w:val="33FC7EA5F3C2417FB953FC8D38A3D5D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EE048A0B4984F3E8A244F1444DB38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BD4595-0BE2-408E-B4DC-A3FF74CF5C22}"/>
      </w:docPartPr>
      <w:docPartBody>
        <w:p w:rsidR="008F2229" w:rsidRDefault="002C7CC5" w:rsidP="002C7CC5">
          <w:pPr>
            <w:pStyle w:val="AEE048A0B4984F3E8A244F1444DB3887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0814D67EB49B4893A7191589F55871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E1BCD5-BFE3-4D53-A545-413299CD0DFF}"/>
      </w:docPartPr>
      <w:docPartBody>
        <w:p w:rsidR="008F2229" w:rsidRDefault="002C7CC5" w:rsidP="002C7CC5">
          <w:pPr>
            <w:pStyle w:val="0814D67EB49B4893A7191589F55871B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2C9B69A01CF4D2D99C6F32038D907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DA41E7-3BAE-4348-B9AE-CF1E430BB5DC}"/>
      </w:docPartPr>
      <w:docPartBody>
        <w:p w:rsidR="008F2229" w:rsidRDefault="002C7CC5" w:rsidP="002C7CC5">
          <w:pPr>
            <w:pStyle w:val="E2C9B69A01CF4D2D99C6F32038D9073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1BE3B28518E4CD48FC9A580394C03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340BF0-A82B-4C2C-9888-4724A86BEA6D}"/>
      </w:docPartPr>
      <w:docPartBody>
        <w:p w:rsidR="008F2229" w:rsidRDefault="002C7CC5" w:rsidP="002C7CC5">
          <w:pPr>
            <w:pStyle w:val="F1BE3B28518E4CD48FC9A580394C039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21A83AA4C484FF0A491644A71774F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83450A-6600-4C9A-B6CE-772C725EB3C3}"/>
      </w:docPartPr>
      <w:docPartBody>
        <w:p w:rsidR="008F2229" w:rsidRDefault="002C7CC5" w:rsidP="002C7CC5">
          <w:pPr>
            <w:pStyle w:val="A21A83AA4C484FF0A491644A71774FD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7BE10E0579943709DAC2809E95105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3349D2-1FE1-4B24-8B12-708C659F9E45}"/>
      </w:docPartPr>
      <w:docPartBody>
        <w:p w:rsidR="008F2229" w:rsidRDefault="002C7CC5" w:rsidP="002C7CC5">
          <w:pPr>
            <w:pStyle w:val="C7BE10E0579943709DAC2809E95105D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78F96DCE24A46FF86C07F0035ADF1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C8BC6E-6827-475A-A668-8CCD8FDFCEDD}"/>
      </w:docPartPr>
      <w:docPartBody>
        <w:p w:rsidR="008F2229" w:rsidRDefault="002C7CC5" w:rsidP="002C7CC5">
          <w:pPr>
            <w:pStyle w:val="478F96DCE24A46FF86C07F0035ADF14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2977E9800344A50AD64DBC47A71D8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40AA23-B4CB-46DB-A638-0A280E53FA39}"/>
      </w:docPartPr>
      <w:docPartBody>
        <w:p w:rsidR="008F2229" w:rsidRDefault="002C7CC5" w:rsidP="002C7CC5">
          <w:pPr>
            <w:pStyle w:val="22977E9800344A50AD64DBC47A71D8E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80C7BD40B4743F0BAD574779062CC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5DDA68-5C31-4B42-9BD3-06413926590A}"/>
      </w:docPartPr>
      <w:docPartBody>
        <w:p w:rsidR="008F2229" w:rsidRDefault="002C7CC5" w:rsidP="002C7CC5">
          <w:pPr>
            <w:pStyle w:val="880C7BD40B4743F0BAD574779062CCC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A34358638BC4D068995000610A968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775C89-C4B1-457D-AC38-2054EF2574B7}"/>
      </w:docPartPr>
      <w:docPartBody>
        <w:p w:rsidR="008F2229" w:rsidRDefault="002C7CC5" w:rsidP="002C7CC5">
          <w:pPr>
            <w:pStyle w:val="8A34358638BC4D068995000610A9684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25620"/>
    <w:rsid w:val="001519D3"/>
    <w:rsid w:val="002C7CC5"/>
    <w:rsid w:val="00574FEC"/>
    <w:rsid w:val="005B2AE9"/>
    <w:rsid w:val="006D0520"/>
    <w:rsid w:val="007240DD"/>
    <w:rsid w:val="008F2229"/>
    <w:rsid w:val="00925620"/>
    <w:rsid w:val="00991A88"/>
    <w:rsid w:val="00A45DCA"/>
    <w:rsid w:val="00A73370"/>
    <w:rsid w:val="00C91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DC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2C7CC5"/>
    <w:rPr>
      <w:color w:val="808080"/>
    </w:rPr>
  </w:style>
  <w:style w:type="paragraph" w:customStyle="1" w:styleId="033550C5D4FF4F459A203FAB47AF73C2">
    <w:name w:val="033550C5D4FF4F459A203FAB47AF73C2"/>
    <w:rsid w:val="00A45DCA"/>
  </w:style>
  <w:style w:type="paragraph" w:customStyle="1" w:styleId="BCBD16BDB4944FC1A0E492C9CC1FB6BC">
    <w:name w:val="BCBD16BDB4944FC1A0E492C9CC1FB6BC"/>
    <w:rsid w:val="00925620"/>
  </w:style>
  <w:style w:type="paragraph" w:customStyle="1" w:styleId="3A5BA655667F443EB495355E192E4BAF">
    <w:name w:val="3A5BA655667F443EB495355E192E4BAF"/>
    <w:rsid w:val="002C7CC5"/>
  </w:style>
  <w:style w:type="paragraph" w:customStyle="1" w:styleId="E318DA3D2EF24288B452B8DC11E56120">
    <w:name w:val="E318DA3D2EF24288B452B8DC11E56120"/>
    <w:rsid w:val="002C7CC5"/>
  </w:style>
  <w:style w:type="paragraph" w:customStyle="1" w:styleId="FB060B87922041ECA7FD79ADB0C264FC">
    <w:name w:val="FB060B87922041ECA7FD79ADB0C264FC"/>
    <w:rsid w:val="002C7CC5"/>
  </w:style>
  <w:style w:type="paragraph" w:customStyle="1" w:styleId="932BCE98F0D34C6AADF98AEAC8ABD6F0">
    <w:name w:val="932BCE98F0D34C6AADF98AEAC8ABD6F0"/>
    <w:rsid w:val="002C7CC5"/>
  </w:style>
  <w:style w:type="paragraph" w:customStyle="1" w:styleId="6E3592AA24624E8CBAA9B4C6762431EC">
    <w:name w:val="6E3592AA24624E8CBAA9B4C6762431EC"/>
    <w:rsid w:val="002C7CC5"/>
  </w:style>
  <w:style w:type="paragraph" w:customStyle="1" w:styleId="39240251D0AF4D8A9997EBFBCAA0F4DC">
    <w:name w:val="39240251D0AF4D8A9997EBFBCAA0F4DC"/>
    <w:rsid w:val="002C7CC5"/>
  </w:style>
  <w:style w:type="paragraph" w:customStyle="1" w:styleId="E3ADA0125F854581A6A6F1280D7236C4">
    <w:name w:val="E3ADA0125F854581A6A6F1280D7236C4"/>
    <w:rsid w:val="002C7CC5"/>
  </w:style>
  <w:style w:type="paragraph" w:customStyle="1" w:styleId="7298876AE6A74B5980A6844D53790A4F">
    <w:name w:val="7298876AE6A74B5980A6844D53790A4F"/>
    <w:rsid w:val="002C7CC5"/>
  </w:style>
  <w:style w:type="paragraph" w:customStyle="1" w:styleId="599425C7037F48DDBB09E21B61180B4D">
    <w:name w:val="599425C7037F48DDBB09E21B61180B4D"/>
    <w:rsid w:val="002C7CC5"/>
  </w:style>
  <w:style w:type="paragraph" w:customStyle="1" w:styleId="63F81736866740549553CD5D014178D7">
    <w:name w:val="63F81736866740549553CD5D014178D7"/>
    <w:rsid w:val="002C7CC5"/>
  </w:style>
  <w:style w:type="paragraph" w:customStyle="1" w:styleId="0344F283A1F44857ABBCDA3014AE4603">
    <w:name w:val="0344F283A1F44857ABBCDA3014AE4603"/>
    <w:rsid w:val="002C7CC5"/>
  </w:style>
  <w:style w:type="paragraph" w:customStyle="1" w:styleId="16B607F5DD9C43EEAEA400D0FAE60A76">
    <w:name w:val="16B607F5DD9C43EEAEA400D0FAE60A76"/>
    <w:rsid w:val="002C7CC5"/>
  </w:style>
  <w:style w:type="paragraph" w:customStyle="1" w:styleId="4D8ED2306AA241E58FBD7A2F39E26A9B">
    <w:name w:val="4D8ED2306AA241E58FBD7A2F39E26A9B"/>
    <w:rsid w:val="002C7CC5"/>
  </w:style>
  <w:style w:type="paragraph" w:customStyle="1" w:styleId="E7F5BE3D4B0B457082955C6726B0E858">
    <w:name w:val="E7F5BE3D4B0B457082955C6726B0E858"/>
    <w:rsid w:val="002C7CC5"/>
  </w:style>
  <w:style w:type="paragraph" w:customStyle="1" w:styleId="C57173A2D7DE4B03969781C2A1C840B4">
    <w:name w:val="C57173A2D7DE4B03969781C2A1C840B4"/>
    <w:rsid w:val="002C7CC5"/>
  </w:style>
  <w:style w:type="paragraph" w:customStyle="1" w:styleId="0FA81748CCA746BB9EF2FFC6B030A6BE">
    <w:name w:val="0FA81748CCA746BB9EF2FFC6B030A6BE"/>
    <w:rsid w:val="002C7CC5"/>
  </w:style>
  <w:style w:type="paragraph" w:customStyle="1" w:styleId="33FC7EA5F3C2417FB953FC8D38A3D5D2">
    <w:name w:val="33FC7EA5F3C2417FB953FC8D38A3D5D2"/>
    <w:rsid w:val="002C7CC5"/>
  </w:style>
  <w:style w:type="paragraph" w:customStyle="1" w:styleId="AEE048A0B4984F3E8A244F1444DB3887">
    <w:name w:val="AEE048A0B4984F3E8A244F1444DB3887"/>
    <w:rsid w:val="002C7CC5"/>
  </w:style>
  <w:style w:type="paragraph" w:customStyle="1" w:styleId="0814D67EB49B4893A7191589F55871B5">
    <w:name w:val="0814D67EB49B4893A7191589F55871B5"/>
    <w:rsid w:val="002C7CC5"/>
  </w:style>
  <w:style w:type="paragraph" w:customStyle="1" w:styleId="E2C9B69A01CF4D2D99C6F32038D9073B">
    <w:name w:val="E2C9B69A01CF4D2D99C6F32038D9073B"/>
    <w:rsid w:val="002C7CC5"/>
  </w:style>
  <w:style w:type="paragraph" w:customStyle="1" w:styleId="F1BE3B28518E4CD48FC9A580394C039C">
    <w:name w:val="F1BE3B28518E4CD48FC9A580394C039C"/>
    <w:rsid w:val="002C7CC5"/>
  </w:style>
  <w:style w:type="paragraph" w:customStyle="1" w:styleId="A21A83AA4C484FF0A491644A71774FDE">
    <w:name w:val="A21A83AA4C484FF0A491644A71774FDE"/>
    <w:rsid w:val="002C7CC5"/>
  </w:style>
  <w:style w:type="paragraph" w:customStyle="1" w:styleId="C7BE10E0579943709DAC2809E95105D6">
    <w:name w:val="C7BE10E0579943709DAC2809E95105D6"/>
    <w:rsid w:val="002C7CC5"/>
  </w:style>
  <w:style w:type="paragraph" w:customStyle="1" w:styleId="478F96DCE24A46FF86C07F0035ADF146">
    <w:name w:val="478F96DCE24A46FF86C07F0035ADF146"/>
    <w:rsid w:val="002C7CC5"/>
  </w:style>
  <w:style w:type="paragraph" w:customStyle="1" w:styleId="22977E9800344A50AD64DBC47A71D8ED">
    <w:name w:val="22977E9800344A50AD64DBC47A71D8ED"/>
    <w:rsid w:val="002C7CC5"/>
  </w:style>
  <w:style w:type="paragraph" w:customStyle="1" w:styleId="880C7BD40B4743F0BAD574779062CCC7">
    <w:name w:val="880C7BD40B4743F0BAD574779062CCC7"/>
    <w:rsid w:val="002C7CC5"/>
  </w:style>
  <w:style w:type="paragraph" w:customStyle="1" w:styleId="8A34358638BC4D068995000610A96846">
    <w:name w:val="8A34358638BC4D068995000610A96846"/>
    <w:rsid w:val="002C7C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24C3F0-541F-46DF-A799-9B4DDCF4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A07_Taxis.dotx</Template>
  <TotalTime>4014</TotalTime>
  <Pages>3</Pages>
  <Words>552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16</cp:revision>
  <cp:lastPrinted>2014-10-27T11:53:00Z</cp:lastPrinted>
  <dcterms:created xsi:type="dcterms:W3CDTF">2014-11-04T15:34:00Z</dcterms:created>
  <dcterms:modified xsi:type="dcterms:W3CDTF">2015-06-15T15:55:00Z</dcterms:modified>
</cp:coreProperties>
</file>