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1B" w:rsidRDefault="00040ED5" w:rsidP="0051591B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Exmo/a. Sr/</w:t>
      </w:r>
      <w:r w:rsidR="0051591B">
        <w:rPr>
          <w:rFonts w:asciiTheme="minorHAnsi" w:hAnsiTheme="minorHAnsi" w:cs="FoundryMonoline-Medium"/>
          <w:sz w:val="22"/>
          <w:szCs w:val="22"/>
          <w:lang w:eastAsia="pt-PT"/>
        </w:rPr>
        <w:t>ª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.</w:t>
      </w:r>
    </w:p>
    <w:p w:rsidR="00040ED5" w:rsidRDefault="00040ED5" w:rsidP="0051591B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51591B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040ED5" w:rsidRDefault="00040ED5" w:rsidP="00040ED5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040ED5" w:rsidRPr="004D4F0D" w:rsidTr="0051591B">
        <w:tc>
          <w:tcPr>
            <w:tcW w:w="9928" w:type="dxa"/>
            <w:tcBorders>
              <w:top w:val="single" w:sz="12" w:space="0" w:color="auto"/>
            </w:tcBorders>
          </w:tcPr>
          <w:p w:rsidR="00040ED5" w:rsidRPr="004D4F0D" w:rsidRDefault="00040ED5" w:rsidP="0051591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040ED5" w:rsidRPr="004D4F0D" w:rsidTr="0051591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393F84" w:rsidTr="0051591B">
              <w:trPr>
                <w:cantSplit/>
              </w:trPr>
              <w:tc>
                <w:tcPr>
                  <w:tcW w:w="9697" w:type="dxa"/>
                </w:tcPr>
                <w:p w:rsidR="00040ED5" w:rsidRPr="00393F84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040ED5" w:rsidRPr="00393F84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BD5692A7CDF94E449E9EBC78FE647EEC"/>
                      </w:placeholder>
                      <w:showingPlcHdr/>
                      <w:text/>
                    </w:sdtPr>
                    <w:sdtContent>
                      <w:r w:rsidR="00040ED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040ED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C633D" w:rsidTr="0051591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040ED5" w:rsidRPr="00344037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06E46E553F5743C6B39BFBD8E6B8217E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030EF444F033406F83EB521390CB8C34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91BC07EDBEAE4C21B2582EB564417387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040ED5" w:rsidRPr="00344037" w:rsidRDefault="00040ED5" w:rsidP="0051591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82F3A23BE0BA4EFFBE22545E02B7B25B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C633D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787993" w:rsidTr="0051591B">
              <w:trPr>
                <w:cantSplit/>
              </w:trPr>
              <w:tc>
                <w:tcPr>
                  <w:tcW w:w="9697" w:type="dxa"/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5E3F75C277B24CDD96C80F25047CD14C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040ED5" w:rsidRPr="00787993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958F5110A9FB4FD8833F949CABBCD23E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6FF8684A5C3D4649888C2EC8A20A181D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EBDBCC032BC1410E9093B76E2A8B6605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040ED5" w:rsidRPr="0094655E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D95E69C0D2A74402B1DF4DD8C5B4B63E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C8444D16D7A64200B2A5B31E89796870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13A03717D36A49299EF79907629D1E83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94655E" w:rsidTr="0051591B">
              <w:trPr>
                <w:cantSplit/>
              </w:trPr>
              <w:tc>
                <w:tcPr>
                  <w:tcW w:w="9697" w:type="dxa"/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EA309194D09F418B80DFE9524CF52167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612632" w:rsidTr="0051591B">
              <w:trPr>
                <w:cantSplit/>
              </w:trPr>
              <w:tc>
                <w:tcPr>
                  <w:tcW w:w="9697" w:type="dxa"/>
                </w:tcPr>
                <w:p w:rsidR="00040ED5" w:rsidRPr="00612632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040ED5" w:rsidRPr="00612632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C41876D458CD4C278B55CF73D482EE35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4D4F0D" w:rsidTr="0051591B">
        <w:tc>
          <w:tcPr>
            <w:tcW w:w="9928" w:type="dxa"/>
            <w:tcBorders>
              <w:top w:val="single" w:sz="12" w:space="0" w:color="auto"/>
            </w:tcBorders>
          </w:tcPr>
          <w:p w:rsidR="00040ED5" w:rsidRPr="004D4F0D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393F84" w:rsidTr="0051591B">
              <w:trPr>
                <w:cantSplit/>
              </w:trPr>
              <w:tc>
                <w:tcPr>
                  <w:tcW w:w="9697" w:type="dxa"/>
                </w:tcPr>
                <w:p w:rsidR="00040ED5" w:rsidRPr="00393F84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040ED5" w:rsidRPr="00393F84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06B37EB7089A4CC68D08571A0B04C967"/>
                      </w:placeholder>
                      <w:showingPlcHdr/>
                      <w:text/>
                    </w:sdtPr>
                    <w:sdtContent>
                      <w:r w:rsidR="00040ED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040ED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040ED5" w:rsidRPr="00344037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35A57C02F62E41FCACBE1994B891B5A7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85F6394479A64B81BC46E7FFDD5DAAEB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0DE250F142974603A734EDA98145008D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040ED5" w:rsidRPr="00344037" w:rsidRDefault="00040ED5" w:rsidP="0051591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AB0FC8AD602E4956963CA93A555D0DC1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C633D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787993" w:rsidTr="0051591B">
              <w:trPr>
                <w:cantSplit/>
              </w:trPr>
              <w:tc>
                <w:tcPr>
                  <w:tcW w:w="9697" w:type="dxa"/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01CDBFF814B142729CE772E611FCDF5E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040ED5" w:rsidRPr="00787993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26E5D6ACB46A41AF9D7B543E13CDED33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380A6A1DC16546379D76E911777ED1A4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040ED5" w:rsidRPr="00787993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040ED5" w:rsidRPr="00787993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7BD01EB58EF44FDC9BEE3E7F80ED54C4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040ED5" w:rsidRPr="0094655E" w:rsidTr="0051591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6B5FB0FFB8E14D4CA00D13659DD18AA0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FA2473B2CB5045F09CB93F4B586EB9D6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040ED5" w:rsidRPr="0094655E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040ED5" w:rsidRPr="0094655E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D77F378AF272408BB28AEFA5CE9721A1"/>
                      </w:placeholder>
                      <w:showingPlcHdr/>
                      <w:text/>
                    </w:sdtPr>
                    <w:sdtContent>
                      <w:r w:rsidR="00040ED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040ED5" w:rsidRPr="007D5003" w:rsidTr="0051591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040ED5" w:rsidRPr="00344037" w:rsidTr="0051591B">
              <w:trPr>
                <w:cantSplit/>
              </w:trPr>
              <w:tc>
                <w:tcPr>
                  <w:tcW w:w="9697" w:type="dxa"/>
                </w:tcPr>
                <w:p w:rsidR="00040ED5" w:rsidRPr="00344037" w:rsidRDefault="00040ED5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040ED5" w:rsidRPr="00344037" w:rsidRDefault="00D83539" w:rsidP="0051591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D8BC4AEDD82A48BBAB2C579506C9EB01"/>
                      </w:placeholder>
                      <w:showingPlcHdr/>
                      <w:text/>
                    </w:sdtPr>
                    <w:sdtContent>
                      <w:r w:rsidR="00040ED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040ED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040ED5" w:rsidRPr="007D5003" w:rsidRDefault="00040ED5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4868ED" w:rsidRDefault="004868ED" w:rsidP="004868ED">
      <w:pPr>
        <w:rPr>
          <w:rFonts w:asciiTheme="minorHAnsi" w:hAnsiTheme="minorHAnsi"/>
          <w:sz w:val="22"/>
          <w:szCs w:val="22"/>
        </w:rPr>
      </w:pPr>
    </w:p>
    <w:p w:rsidR="00040ED5" w:rsidRDefault="00040ED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868ED" w:rsidRPr="004868ED" w:rsidTr="00F67549">
        <w:trPr>
          <w:trHeight w:val="195"/>
        </w:trPr>
        <w:tc>
          <w:tcPr>
            <w:tcW w:w="9923" w:type="dxa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 (ASSINALE COM O “X” O PRETENDIDO)</w:t>
            </w:r>
          </w:p>
        </w:tc>
      </w:tr>
    </w:tbl>
    <w:p w:rsidR="004868ED" w:rsidRPr="004868ED" w:rsidRDefault="004868ED" w:rsidP="002A298C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4897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2"/>
      </w:tblGrid>
      <w:tr w:rsidR="004868ED" w:rsidRPr="004868ED" w:rsidTr="0051591B">
        <w:trPr>
          <w:trHeight w:val="422"/>
        </w:trPr>
        <w:tc>
          <w:tcPr>
            <w:tcW w:w="5000" w:type="pct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0"/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t xml:space="preserve"> a) Palas e alpendres fixos ou articulados, não integrados nos edifícios.</w:t>
            </w:r>
          </w:p>
        </w:tc>
      </w:tr>
      <w:tr w:rsidR="004868ED" w:rsidRPr="004868ED" w:rsidTr="0051591B">
        <w:trPr>
          <w:trHeight w:val="428"/>
        </w:trPr>
        <w:tc>
          <w:tcPr>
            <w:tcW w:w="5000" w:type="pct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t xml:space="preserve"> b) Toldos.</w:t>
            </w:r>
          </w:p>
        </w:tc>
      </w:tr>
      <w:tr w:rsidR="004868ED" w:rsidRPr="004868ED" w:rsidTr="0051591B">
        <w:trPr>
          <w:trHeight w:val="424"/>
        </w:trPr>
        <w:tc>
          <w:tcPr>
            <w:tcW w:w="5000" w:type="pct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t xml:space="preserve"> c) Sanefa.</w:t>
            </w:r>
          </w:p>
        </w:tc>
      </w:tr>
      <w:tr w:rsidR="004868ED" w:rsidRPr="004868ED" w:rsidTr="0051591B">
        <w:trPr>
          <w:trHeight w:val="411"/>
        </w:trPr>
        <w:tc>
          <w:tcPr>
            <w:tcW w:w="5000" w:type="pct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t xml:space="preserve"> d) Passarelas e outras construções ou ocupações.</w:t>
            </w:r>
          </w:p>
        </w:tc>
      </w:tr>
    </w:tbl>
    <w:p w:rsidR="004868ED" w:rsidRPr="004868ED" w:rsidRDefault="004868ED" w:rsidP="002A298C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2737"/>
        <w:gridCol w:w="365"/>
        <w:gridCol w:w="1578"/>
        <w:gridCol w:w="1967"/>
        <w:gridCol w:w="429"/>
        <w:gridCol w:w="2731"/>
        <w:gridCol w:w="115"/>
      </w:tblGrid>
      <w:tr w:rsidR="004868ED" w:rsidRPr="004868ED" w:rsidTr="0051591B">
        <w:trPr>
          <w:trHeight w:val="291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Para o a), indique:</w:t>
            </w:r>
          </w:p>
        </w:tc>
      </w:tr>
      <w:tr w:rsidR="004868ED" w:rsidRPr="004868ED" w:rsidTr="00264631">
        <w:trPr>
          <w:trHeight w:val="227"/>
        </w:trPr>
        <w:tc>
          <w:tcPr>
            <w:tcW w:w="156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78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D83539" w:rsidP="00264631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Sem publicidade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Até 1 metro de avanço</w:t>
            </w:r>
          </w:p>
        </w:tc>
        <w:tc>
          <w:tcPr>
            <w:tcW w:w="1649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D83539" w:rsidP="00264631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Com publicidade</w:t>
            </w:r>
          </w:p>
          <w:p w:rsidR="004868ED" w:rsidRPr="004868ED" w:rsidRDefault="00D83539" w:rsidP="00264631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Mais de 1 metro de avanço</w:t>
            </w:r>
          </w:p>
        </w:tc>
      </w:tr>
      <w:tr w:rsidR="004868ED" w:rsidRPr="004868ED" w:rsidTr="0051591B">
        <w:trPr>
          <w:trHeight w:val="291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64631" w:rsidRDefault="00264631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</w:p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Para o b), indique:</w:t>
            </w:r>
          </w:p>
        </w:tc>
      </w:tr>
      <w:tr w:rsidR="004868ED" w:rsidRPr="004868ED" w:rsidTr="00264631">
        <w:trPr>
          <w:trHeight w:val="227"/>
        </w:trPr>
        <w:tc>
          <w:tcPr>
            <w:tcW w:w="156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78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Sem publicidade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Até 1 metro de avanço</w:t>
            </w:r>
          </w:p>
        </w:tc>
        <w:tc>
          <w:tcPr>
            <w:tcW w:w="1649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Com publicidade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Mais de 1 metro de avanço</w:t>
            </w:r>
          </w:p>
        </w:tc>
      </w:tr>
      <w:tr w:rsidR="004868ED" w:rsidRPr="004868ED" w:rsidTr="0051591B">
        <w:trPr>
          <w:gridAfter w:val="1"/>
          <w:wAfter w:w="58" w:type="pct"/>
          <w:trHeight w:val="291"/>
        </w:trPr>
        <w:tc>
          <w:tcPr>
            <w:tcW w:w="4942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br w:type="page"/>
              <w:t>Para o c), indique:</w:t>
            </w:r>
          </w:p>
        </w:tc>
      </w:tr>
      <w:tr w:rsidR="004868ED" w:rsidRPr="004868ED" w:rsidTr="00264631">
        <w:trPr>
          <w:gridAfter w:val="1"/>
          <w:wAfter w:w="58" w:type="pct"/>
          <w:trHeight w:val="227"/>
        </w:trPr>
        <w:tc>
          <w:tcPr>
            <w:tcW w:w="156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1" w:name="Texto3"/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78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Arial"/>
                <w:sz w:val="22"/>
                <w:szCs w:val="22"/>
              </w:rPr>
            </w:pP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Sem publicidade</w:t>
            </w:r>
          </w:p>
        </w:tc>
        <w:tc>
          <w:tcPr>
            <w:tcW w:w="1591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Arial"/>
                <w:sz w:val="22"/>
                <w:szCs w:val="22"/>
              </w:rPr>
            </w:pPr>
          </w:p>
          <w:p w:rsidR="004868ED" w:rsidRPr="004868ED" w:rsidRDefault="00D83539" w:rsidP="00264631">
            <w:pPr>
              <w:autoSpaceDE w:val="0"/>
              <w:autoSpaceDN w:val="0"/>
              <w:adjustRightInd w:val="0"/>
              <w:spacing w:line="360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Com publicidade</w:t>
            </w:r>
          </w:p>
        </w:tc>
      </w:tr>
      <w:tr w:rsidR="004868ED" w:rsidRPr="004868ED" w:rsidTr="00264631">
        <w:trPr>
          <w:gridAfter w:val="1"/>
          <w:wAfter w:w="58" w:type="pct"/>
          <w:trHeight w:val="227"/>
        </w:trPr>
        <w:tc>
          <w:tcPr>
            <w:tcW w:w="1564" w:type="pct"/>
            <w:gridSpan w:val="2"/>
            <w:tcBorders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Para o d), indique:</w:t>
            </w:r>
          </w:p>
        </w:tc>
        <w:tc>
          <w:tcPr>
            <w:tcW w:w="2002" w:type="pct"/>
            <w:gridSpan w:val="3"/>
            <w:tcBorders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76" w:type="pct"/>
            <w:tcBorders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868ED" w:rsidRPr="004868ED" w:rsidTr="00264631">
        <w:trPr>
          <w:gridAfter w:val="1"/>
          <w:wAfter w:w="58" w:type="pct"/>
          <w:trHeight w:val="227"/>
        </w:trPr>
        <w:tc>
          <w:tcPr>
            <w:tcW w:w="156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002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76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868ED" w:rsidRPr="004868ED" w:rsidTr="0051591B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5000" w:type="pct"/>
            <w:gridSpan w:val="7"/>
            <w:tcBorders>
              <w:bottom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 xml:space="preserve">Av./Praça/Praceta/Rua/Travessa 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4868ED" w:rsidRPr="004868ED" w:rsidTr="00F67549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1380" w:type="pct"/>
            <w:tcBorders>
              <w:bottom w:val="nil"/>
              <w:right w:val="nil"/>
            </w:tcBorders>
          </w:tcPr>
          <w:p w:rsidR="004868ED" w:rsidRPr="004868ED" w:rsidRDefault="004868ED" w:rsidP="002A298C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Lote ou Nº de Policia</w:t>
            </w:r>
          </w:p>
          <w:p w:rsidR="004868ED" w:rsidRPr="004868ED" w:rsidRDefault="00D83539" w:rsidP="002A298C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979" w:type="pct"/>
            <w:gridSpan w:val="2"/>
            <w:tcBorders>
              <w:left w:val="nil"/>
              <w:bottom w:val="nil"/>
              <w:right w:val="nil"/>
            </w:tcBorders>
          </w:tcPr>
          <w:p w:rsidR="004868ED" w:rsidRPr="004868ED" w:rsidRDefault="004868ED" w:rsidP="002A298C">
            <w:pPr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Freguesia</w:t>
            </w:r>
          </w:p>
          <w:p w:rsidR="004868ED" w:rsidRPr="004868ED" w:rsidRDefault="00D83539" w:rsidP="002A298C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2641" w:type="pct"/>
            <w:gridSpan w:val="4"/>
            <w:tcBorders>
              <w:left w:val="nil"/>
              <w:bottom w:val="nil"/>
            </w:tcBorders>
          </w:tcPr>
          <w:p w:rsidR="004868ED" w:rsidRPr="004868ED" w:rsidRDefault="004868ED" w:rsidP="002A298C">
            <w:pPr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4868ED" w:rsidRPr="004868ED" w:rsidTr="00F67549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</w:tblBorders>
        </w:tblPrEx>
        <w:trPr>
          <w:trHeight w:val="80"/>
        </w:trPr>
        <w:tc>
          <w:tcPr>
            <w:tcW w:w="5000" w:type="pct"/>
            <w:gridSpan w:val="7"/>
            <w:tcBorders>
              <w:top w:val="nil"/>
              <w:bottom w:val="nil"/>
            </w:tcBorders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Outras indicações</w:t>
            </w:r>
          </w:p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Arial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868ED" w:rsidRPr="004868ED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4868ED">
              <w:rPr>
                <w:rFonts w:asciiTheme="minorHAnsi" w:hAnsiTheme="minorHAnsi"/>
                <w:sz w:val="22"/>
                <w:szCs w:val="22"/>
              </w:rPr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4868ED" w:rsidRPr="004868ED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4868ED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4868ED" w:rsidRPr="004868ED" w:rsidRDefault="004868ED" w:rsidP="004868ED">
      <w:pPr>
        <w:jc w:val="both"/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868ED" w:rsidRPr="004868ED" w:rsidTr="00F67549">
        <w:tc>
          <w:tcPr>
            <w:tcW w:w="9923" w:type="dxa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JUNTAR</w:t>
            </w:r>
          </w:p>
        </w:tc>
      </w:tr>
    </w:tbl>
    <w:p w:rsidR="004868ED" w:rsidRPr="004868ED" w:rsidRDefault="004868ED" w:rsidP="004868ED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2"/>
        <w:gridCol w:w="485"/>
        <w:gridCol w:w="141"/>
        <w:gridCol w:w="9015"/>
      </w:tblGrid>
      <w:tr w:rsidR="004868ED" w:rsidRPr="004868ED" w:rsidTr="002A298C">
        <w:tc>
          <w:tcPr>
            <w:tcW w:w="9923" w:type="dxa"/>
            <w:gridSpan w:val="4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spacing w:line="276" w:lineRule="auto"/>
              <w:ind w:left="17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Documentos a anexar:</w:t>
            </w:r>
          </w:p>
        </w:tc>
      </w:tr>
      <w:tr w:rsidR="004868ED" w:rsidRPr="004868ED" w:rsidTr="002A298C">
        <w:trPr>
          <w:gridBefore w:val="1"/>
          <w:wBefore w:w="282" w:type="dxa"/>
          <w:trHeight w:val="548"/>
        </w:trPr>
        <w:tc>
          <w:tcPr>
            <w:tcW w:w="485" w:type="dxa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Documento comprovativo de legitimidade do requerente</w:t>
            </w:r>
          </w:p>
        </w:tc>
      </w:tr>
      <w:tr w:rsidR="004868ED" w:rsidRPr="004868ED" w:rsidTr="002A298C">
        <w:trPr>
          <w:gridBefore w:val="1"/>
          <w:wBefore w:w="282" w:type="dxa"/>
          <w:trHeight w:val="570"/>
        </w:trPr>
        <w:tc>
          <w:tcPr>
            <w:tcW w:w="485" w:type="dxa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Planta de localização fornecida pela Câmara Municipal com identificação do local previsto para a ocupação ou utilização, à escala 1:1000</w:t>
            </w:r>
          </w:p>
        </w:tc>
      </w:tr>
      <w:tr w:rsidR="004868ED" w:rsidRPr="004868ED" w:rsidTr="002A298C">
        <w:trPr>
          <w:gridBefore w:val="1"/>
          <w:wBefore w:w="282" w:type="dxa"/>
          <w:trHeight w:val="564"/>
        </w:trPr>
        <w:tc>
          <w:tcPr>
            <w:tcW w:w="485" w:type="dxa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Planta ou fotografia a cores indicando o local previsto para a ocupação ou utilização, colada em folha A4</w:t>
            </w:r>
          </w:p>
        </w:tc>
      </w:tr>
      <w:tr w:rsidR="004868ED" w:rsidRPr="004868ED" w:rsidTr="002A298C">
        <w:trPr>
          <w:gridBefore w:val="1"/>
          <w:wBefore w:w="282" w:type="dxa"/>
          <w:trHeight w:val="572"/>
        </w:trPr>
        <w:tc>
          <w:tcPr>
            <w:tcW w:w="485" w:type="dxa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Desenho do meio ou artigo a utilizar na ocupação ou utilização, com a indicação da forma, dimensão, balanço e distância do passeio</w:t>
            </w:r>
          </w:p>
        </w:tc>
      </w:tr>
      <w:tr w:rsidR="004868ED" w:rsidRPr="004868ED" w:rsidTr="002A298C">
        <w:trPr>
          <w:gridBefore w:val="1"/>
          <w:wBefore w:w="282" w:type="dxa"/>
          <w:trHeight w:val="566"/>
        </w:trPr>
        <w:tc>
          <w:tcPr>
            <w:tcW w:w="485" w:type="dxa"/>
            <w:vAlign w:val="center"/>
          </w:tcPr>
          <w:p w:rsidR="004868ED" w:rsidRPr="004868ED" w:rsidRDefault="00D83539" w:rsidP="002A29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2A298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Memória descritiva indicativa dos materiais, cores, configuração e legendas a utilizar e outros documentos julgados necessária para uma melhor apreciação do pedido</w:t>
            </w:r>
          </w:p>
        </w:tc>
      </w:tr>
      <w:tr w:rsidR="004868ED" w:rsidRPr="004868ED" w:rsidTr="002A298C">
        <w:trPr>
          <w:gridBefore w:val="1"/>
          <w:wBefore w:w="282" w:type="dxa"/>
          <w:trHeight w:val="560"/>
        </w:trPr>
        <w:tc>
          <w:tcPr>
            <w:tcW w:w="485" w:type="dxa"/>
            <w:vAlign w:val="center"/>
          </w:tcPr>
          <w:p w:rsidR="004868ED" w:rsidRPr="004868ED" w:rsidRDefault="00D83539" w:rsidP="0051591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vAlign w:val="center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Autorização do proprietário, usufrutuário, locatário, ou titular de outros direitos, sempre que o equipamento seja instalado em propriedade alheia ou em regime de propriedade horizontal</w:t>
            </w:r>
          </w:p>
        </w:tc>
      </w:tr>
      <w:tr w:rsidR="004868ED" w:rsidRPr="004868ED" w:rsidTr="002A298C">
        <w:trPr>
          <w:gridBefore w:val="1"/>
          <w:wBefore w:w="282" w:type="dxa"/>
          <w:trHeight w:val="582"/>
        </w:trPr>
        <w:tc>
          <w:tcPr>
            <w:tcW w:w="485" w:type="dxa"/>
            <w:tcBorders>
              <w:bottom w:val="single" w:sz="4" w:space="0" w:color="auto"/>
            </w:tcBorders>
            <w:vAlign w:val="center"/>
          </w:tcPr>
          <w:p w:rsidR="004868ED" w:rsidRPr="004868ED" w:rsidRDefault="00D83539" w:rsidP="0051591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156" w:type="dxa"/>
            <w:gridSpan w:val="2"/>
            <w:tcBorders>
              <w:bottom w:val="single" w:sz="4" w:space="0" w:color="auto"/>
            </w:tcBorders>
            <w:vAlign w:val="center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 w:cs="Verdana"/>
                <w:sz w:val="22"/>
                <w:szCs w:val="22"/>
                <w:lang w:eastAsia="pt-PT"/>
              </w:rPr>
              <w:t>Termo de responsabilidade assinado pelo técnico responsável pela instalação, ou pela montagem e desmontagem de equipamento fixo e ou móvel de apoio à obras bem como declaração emitida pela associação profissional a que pertença, donde conste a sua inscrição na mesma</w:t>
            </w:r>
          </w:p>
        </w:tc>
      </w:tr>
      <w:tr w:rsidR="004868ED" w:rsidRPr="004868ED" w:rsidTr="002A298C">
        <w:trPr>
          <w:gridBefore w:val="1"/>
          <w:wBefore w:w="282" w:type="dxa"/>
          <w:trHeight w:val="601"/>
        </w:trPr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868ED" w:rsidRPr="004868ED" w:rsidRDefault="00D83539" w:rsidP="0051591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68ED" w:rsidRPr="004868ED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4868E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90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As declarações prestadas correspondem à verdade e não omitem qualquer informação relevante. Comprometo--me a comunicar qualquer alteração da informação prestada no prazo de 30 dias após a sua ocorrência.</w:t>
            </w:r>
          </w:p>
        </w:tc>
      </w:tr>
    </w:tbl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868ED" w:rsidRPr="004868ED" w:rsidTr="00F67549">
        <w:tc>
          <w:tcPr>
            <w:tcW w:w="9923" w:type="dxa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4868ED" w:rsidRPr="004868ED" w:rsidRDefault="004868ED" w:rsidP="004868ED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379"/>
      </w:tblGrid>
      <w:tr w:rsidR="004868ED" w:rsidRPr="004868ED" w:rsidTr="00F67549">
        <w:tc>
          <w:tcPr>
            <w:tcW w:w="3544" w:type="dxa"/>
            <w:tcBorders>
              <w:top w:val="nil"/>
              <w:bottom w:val="single" w:sz="12" w:space="0" w:color="auto"/>
            </w:tcBorders>
          </w:tcPr>
          <w:p w:rsidR="004868ED" w:rsidRPr="004868ED" w:rsidRDefault="004868ED" w:rsidP="0051591B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BBD650423E084F0B84503BD9CF7628AE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4868ED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79" w:type="dxa"/>
            <w:tcBorders>
              <w:top w:val="nil"/>
              <w:bottom w:val="single" w:sz="12" w:space="0" w:color="auto"/>
            </w:tcBorders>
          </w:tcPr>
          <w:p w:rsidR="004868ED" w:rsidRPr="004868ED" w:rsidRDefault="004868ED" w:rsidP="0051591B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4868ED" w:rsidRPr="004868ED" w:rsidRDefault="004868ED" w:rsidP="0051591B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4868ED" w:rsidRPr="004868ED" w:rsidRDefault="004868ED" w:rsidP="0051591B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  <w:p w:rsidR="004868ED" w:rsidRPr="004868ED" w:rsidRDefault="004868ED" w:rsidP="0051591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868ED" w:rsidRPr="004868ED" w:rsidTr="00F67549">
        <w:tc>
          <w:tcPr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Regular"/>
                <w:sz w:val="22"/>
                <w:szCs w:val="22"/>
                <w:lang w:eastAsia="pt-PT"/>
              </w:rPr>
              <w:br w:type="page"/>
            </w: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REQUERIMENTO DEVE EXIBIR</w:t>
            </w:r>
          </w:p>
        </w:tc>
      </w:tr>
    </w:tbl>
    <w:p w:rsidR="004868ED" w:rsidRPr="004868ED" w:rsidRDefault="004868ED" w:rsidP="004868ED">
      <w:pPr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4868ED" w:rsidRPr="004868ED" w:rsidRDefault="004868ED" w:rsidP="00264631">
      <w:pPr>
        <w:autoSpaceDE w:val="0"/>
        <w:autoSpaceDN w:val="0"/>
        <w:adjustRightInd w:val="0"/>
        <w:spacing w:line="360" w:lineRule="auto"/>
        <w:ind w:left="142"/>
        <w:outlineLvl w:val="0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868ED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4868ED" w:rsidRDefault="004868ED" w:rsidP="00264631">
      <w:pPr>
        <w:autoSpaceDE w:val="0"/>
        <w:autoSpaceDN w:val="0"/>
        <w:adjustRightInd w:val="0"/>
        <w:spacing w:line="360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868ED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p w:rsidR="004868ED" w:rsidRPr="004868ED" w:rsidRDefault="004868ED" w:rsidP="004868ED">
      <w:pPr>
        <w:autoSpaceDE w:val="0"/>
        <w:autoSpaceDN w:val="0"/>
        <w:adjustRightInd w:val="0"/>
        <w:spacing w:line="360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2"/>
      </w:tblGrid>
      <w:tr w:rsidR="004868ED" w:rsidRPr="004868ED" w:rsidTr="00F67549">
        <w:trPr>
          <w:trHeight w:val="195"/>
        </w:trPr>
        <w:tc>
          <w:tcPr>
            <w:tcW w:w="5000" w:type="pct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/>
                <w:sz w:val="22"/>
                <w:szCs w:val="22"/>
              </w:rPr>
              <w:br w:type="page"/>
            </w: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B86E07" w:rsidRPr="00236601" w:rsidRDefault="00B86E07" w:rsidP="00B86E07">
      <w:pPr>
        <w:autoSpaceDE w:val="0"/>
        <w:autoSpaceDN w:val="0"/>
        <w:adjustRightInd w:val="0"/>
        <w:ind w:left="142"/>
        <w:rPr>
          <w:rFonts w:asciiTheme="minorHAnsi" w:hAnsiTheme="minorHAnsi" w:cs="Tahoma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da Amadora de 29/12/2014</w:t>
      </w:r>
    </w:p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868ED" w:rsidRPr="004868ED" w:rsidTr="00F67549">
        <w:tc>
          <w:tcPr>
            <w:tcW w:w="9923" w:type="dxa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br w:type="page"/>
            </w: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LOCAIS DE ENTREGA</w:t>
            </w:r>
          </w:p>
        </w:tc>
      </w:tr>
    </w:tbl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040ED5" w:rsidRPr="002311D9" w:rsidRDefault="00040ED5" w:rsidP="00040ED5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311D9"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040ED5" w:rsidRPr="002311D9" w:rsidRDefault="00040ED5" w:rsidP="00040ED5">
      <w:pPr>
        <w:jc w:val="both"/>
        <w:rPr>
          <w:rFonts w:asciiTheme="minorHAnsi" w:hAnsiTheme="minorHAnsi"/>
          <w:sz w:val="22"/>
          <w:szCs w:val="22"/>
        </w:rPr>
      </w:pPr>
    </w:p>
    <w:p w:rsidR="00040ED5" w:rsidRPr="002311D9" w:rsidRDefault="00040ED5" w:rsidP="00040ED5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 xml:space="preserve">Correio Electrónico : </w:t>
      </w:r>
    </w:p>
    <w:p w:rsidR="00040ED5" w:rsidRPr="002311D9" w:rsidRDefault="00D83539" w:rsidP="00040ED5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040ED5" w:rsidRPr="002311D9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040ED5" w:rsidRPr="002311D9" w:rsidRDefault="00040ED5" w:rsidP="00040ED5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Correio:</w:t>
      </w:r>
    </w:p>
    <w:p w:rsidR="00040ED5" w:rsidRPr="002311D9" w:rsidRDefault="00040ED5" w:rsidP="00040ED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Câmara Municipal da Amadora</w:t>
      </w:r>
    </w:p>
    <w:p w:rsidR="00040ED5" w:rsidRPr="002311D9" w:rsidRDefault="00040ED5" w:rsidP="00040ED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Av. Movimento das Forças Armadas, 1</w:t>
      </w:r>
    </w:p>
    <w:p w:rsidR="00040ED5" w:rsidRPr="002311D9" w:rsidRDefault="00040ED5" w:rsidP="00040ED5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2700-595 Amadora</w:t>
      </w:r>
    </w:p>
    <w:p w:rsidR="004868ED" w:rsidRPr="00B86E07" w:rsidRDefault="00040ED5" w:rsidP="004868ED">
      <w:pPr>
        <w:pStyle w:val="Pargrafoda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FoundryMonoline-Regular"/>
        </w:rPr>
      </w:pPr>
      <w:r w:rsidRPr="00B86E07">
        <w:rPr>
          <w:rFonts w:asciiTheme="minorHAnsi" w:hAnsiTheme="minorHAnsi"/>
        </w:rPr>
        <w:t xml:space="preserve">No serviço de atendimento na Câmara Municipal da Amadora, no horário compreendido entre as 9h-12h30 e as 14h-17h30. </w:t>
      </w:r>
    </w:p>
    <w:p w:rsidR="00B86E07" w:rsidRPr="00B86E07" w:rsidRDefault="00B86E07" w:rsidP="00B86E07">
      <w:pPr>
        <w:pStyle w:val="PargrafodaLista"/>
        <w:autoSpaceDE w:val="0"/>
        <w:autoSpaceDN w:val="0"/>
        <w:adjustRightInd w:val="0"/>
        <w:jc w:val="both"/>
        <w:rPr>
          <w:rFonts w:asciiTheme="minorHAnsi" w:hAnsiTheme="minorHAnsi" w:cs="FoundryMonoline-Regular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4868ED" w:rsidRPr="004868ED" w:rsidTr="00F67549">
        <w:tc>
          <w:tcPr>
            <w:tcW w:w="9923" w:type="dxa"/>
          </w:tcPr>
          <w:p w:rsidR="004868ED" w:rsidRPr="004868ED" w:rsidRDefault="004868ED" w:rsidP="0051591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868E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09 DESPACHO</w:t>
            </w:r>
          </w:p>
        </w:tc>
      </w:tr>
    </w:tbl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4868ED" w:rsidRPr="004868ED" w:rsidRDefault="004868ED" w:rsidP="004868ED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DA353C" w:rsidRPr="004868ED" w:rsidRDefault="00DA353C" w:rsidP="004868ED">
      <w:pPr>
        <w:tabs>
          <w:tab w:val="left" w:pos="2310"/>
        </w:tabs>
        <w:rPr>
          <w:rFonts w:asciiTheme="minorHAnsi" w:hAnsiTheme="minorHAnsi"/>
          <w:sz w:val="22"/>
          <w:szCs w:val="22"/>
        </w:rPr>
      </w:pPr>
    </w:p>
    <w:sectPr w:rsidR="00DA353C" w:rsidRPr="004868ED" w:rsidSect="00F65370">
      <w:headerReference w:type="default" r:id="rId9"/>
      <w:footerReference w:type="default" r:id="rId10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1F6" w:rsidRDefault="00BF61F6" w:rsidP="006D3E5B">
      <w:r>
        <w:separator/>
      </w:r>
    </w:p>
  </w:endnote>
  <w:endnote w:type="continuationSeparator" w:id="0">
    <w:p w:rsidR="00BF61F6" w:rsidRDefault="00BF61F6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91B" w:rsidRDefault="00D83539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51591B" w:rsidRPr="00DA1621" w:rsidRDefault="00D83539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51591B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51591B" w:rsidRPr="00186FB4" w:rsidRDefault="00D83539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51591B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51591B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591B">
      <w:rPr>
        <w:rFonts w:ascii="Calibri" w:hAnsi="Calibri"/>
        <w:sz w:val="14"/>
        <w:szCs w:val="14"/>
        <w:lang w:val="pt-PT"/>
      </w:rPr>
      <w:tab/>
    </w:r>
    <w:r w:rsidR="0051591B" w:rsidRPr="00AB32CC">
      <w:rPr>
        <w:rFonts w:ascii="Calibri" w:hAnsi="Calibri"/>
        <w:sz w:val="14"/>
        <w:szCs w:val="14"/>
        <w:lang w:val="pt-PT"/>
      </w:rPr>
      <w:t xml:space="preserve"> </w:t>
    </w:r>
  </w:p>
  <w:p w:rsidR="0051591B" w:rsidRPr="00AB32CC" w:rsidRDefault="0051591B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Pr="00AB32CC">
      <w:rPr>
        <w:rFonts w:ascii="Calibri" w:hAnsi="Calibri"/>
        <w:sz w:val="14"/>
        <w:szCs w:val="14"/>
        <w:lang w:val="pt-PT"/>
      </w:rPr>
      <w:t xml:space="preserve">Página </w:t>
    </w:r>
    <w:r w:rsidR="00D83539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D83539" w:rsidRPr="00160CD1">
      <w:rPr>
        <w:rFonts w:ascii="Calibri" w:hAnsi="Calibri"/>
        <w:sz w:val="14"/>
        <w:szCs w:val="14"/>
      </w:rPr>
      <w:fldChar w:fldCharType="separate"/>
    </w:r>
    <w:r w:rsidR="00A7687F">
      <w:rPr>
        <w:rFonts w:ascii="Calibri" w:hAnsi="Calibri"/>
        <w:noProof/>
        <w:sz w:val="14"/>
        <w:szCs w:val="14"/>
        <w:lang w:val="pt-PT"/>
      </w:rPr>
      <w:t>3</w:t>
    </w:r>
    <w:r w:rsidR="00D83539" w:rsidRPr="00160CD1">
      <w:rPr>
        <w:rFonts w:ascii="Calibri" w:hAnsi="Calibri"/>
        <w:sz w:val="14"/>
        <w:szCs w:val="14"/>
      </w:rPr>
      <w:fldChar w:fldCharType="end"/>
    </w:r>
    <w:r w:rsidRPr="00AB32CC">
      <w:rPr>
        <w:rFonts w:ascii="Calibri" w:hAnsi="Calibri"/>
        <w:sz w:val="14"/>
        <w:szCs w:val="14"/>
        <w:lang w:val="pt-PT"/>
      </w:rPr>
      <w:t xml:space="preserve"> de </w:t>
    </w:r>
    <w:r w:rsidR="00D83539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D83539" w:rsidRPr="00160CD1">
      <w:rPr>
        <w:rFonts w:ascii="Calibri" w:hAnsi="Calibri"/>
        <w:sz w:val="14"/>
        <w:szCs w:val="14"/>
      </w:rPr>
      <w:fldChar w:fldCharType="separate"/>
    </w:r>
    <w:r w:rsidR="00A7687F">
      <w:rPr>
        <w:rFonts w:ascii="Calibri" w:hAnsi="Calibri"/>
        <w:noProof/>
        <w:sz w:val="14"/>
        <w:szCs w:val="14"/>
        <w:lang w:val="pt-PT"/>
      </w:rPr>
      <w:t>3</w:t>
    </w:r>
    <w:r w:rsidR="00D83539"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1F6" w:rsidRDefault="00BF61F6" w:rsidP="006D3E5B">
      <w:r>
        <w:separator/>
      </w:r>
    </w:p>
  </w:footnote>
  <w:footnote w:type="continuationSeparator" w:id="0">
    <w:p w:rsidR="00BF61F6" w:rsidRDefault="00BF61F6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91B" w:rsidRDefault="00D83539" w:rsidP="00E431FB">
    <w:pPr>
      <w:pStyle w:val="Cabealho"/>
      <w:tabs>
        <w:tab w:val="clear" w:pos="4320"/>
        <w:tab w:val="clear" w:pos="8640"/>
        <w:tab w:val="right" w:pos="10199"/>
      </w:tabs>
    </w:pPr>
    <w:r w:rsidRPr="00D83539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51591B" w:rsidRPr="00DA1621" w:rsidRDefault="0051591B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A09</w:t>
                </w:r>
              </w:p>
            </w:txbxContent>
          </v:textbox>
          <w10:wrap anchory="page"/>
          <w10:anchorlock/>
        </v:shape>
      </w:pict>
    </w:r>
    <w:r w:rsidRPr="00D83539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44.75pt;margin-top:53.6pt;width:121.4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51591B" w:rsidRDefault="0051591B" w:rsidP="00FD0BA6">
                <w:pPr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 w:rsidRPr="00DD6E57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Espaço Aéreo Dominia</w:t>
                </w: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l</w:t>
                </w:r>
              </w:p>
              <w:p w:rsidR="0051591B" w:rsidRPr="00DA1621" w:rsidRDefault="0051591B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A09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ED6C76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D83539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51591B" w:rsidRDefault="0051591B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D83539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51591B" w:rsidRPr="00260F6B" w:rsidRDefault="00D83539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51591B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51591B" w:rsidRPr="00DA1621" w:rsidRDefault="00D83539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51591B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51591B" w:rsidRPr="00340212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51591B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591B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LTK9HjoxNmagPsFv/y+QTgSxz54=" w:salt="mVR0qbBNUTeslcG3NpphB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370C2"/>
    <w:rsid w:val="000048F6"/>
    <w:rsid w:val="000066DA"/>
    <w:rsid w:val="00012EB6"/>
    <w:rsid w:val="00030D98"/>
    <w:rsid w:val="000337D7"/>
    <w:rsid w:val="000345F7"/>
    <w:rsid w:val="000367CB"/>
    <w:rsid w:val="00040ED5"/>
    <w:rsid w:val="0004165D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E3C7D"/>
    <w:rsid w:val="0010505E"/>
    <w:rsid w:val="001101EB"/>
    <w:rsid w:val="00136809"/>
    <w:rsid w:val="00145E6A"/>
    <w:rsid w:val="0016184B"/>
    <w:rsid w:val="00186FB4"/>
    <w:rsid w:val="00190ABA"/>
    <w:rsid w:val="001A15A7"/>
    <w:rsid w:val="001C4423"/>
    <w:rsid w:val="001E3BC3"/>
    <w:rsid w:val="001E3E06"/>
    <w:rsid w:val="001F1F85"/>
    <w:rsid w:val="00204A09"/>
    <w:rsid w:val="002435AD"/>
    <w:rsid w:val="00247C4A"/>
    <w:rsid w:val="0025594A"/>
    <w:rsid w:val="0025657E"/>
    <w:rsid w:val="00260F6B"/>
    <w:rsid w:val="00263811"/>
    <w:rsid w:val="00264631"/>
    <w:rsid w:val="0027174D"/>
    <w:rsid w:val="002770A9"/>
    <w:rsid w:val="00296211"/>
    <w:rsid w:val="002A298C"/>
    <w:rsid w:val="002C21B0"/>
    <w:rsid w:val="002D0500"/>
    <w:rsid w:val="002D2AF8"/>
    <w:rsid w:val="002D49D5"/>
    <w:rsid w:val="002E07D3"/>
    <w:rsid w:val="002F3401"/>
    <w:rsid w:val="003160AC"/>
    <w:rsid w:val="00317FDB"/>
    <w:rsid w:val="003370C2"/>
    <w:rsid w:val="00347AE4"/>
    <w:rsid w:val="003634AF"/>
    <w:rsid w:val="003A37D4"/>
    <w:rsid w:val="003B09A0"/>
    <w:rsid w:val="003B09B9"/>
    <w:rsid w:val="003C3EBE"/>
    <w:rsid w:val="00410F56"/>
    <w:rsid w:val="00415907"/>
    <w:rsid w:val="004256E9"/>
    <w:rsid w:val="0045170F"/>
    <w:rsid w:val="00455759"/>
    <w:rsid w:val="00456EB8"/>
    <w:rsid w:val="004575A2"/>
    <w:rsid w:val="00460830"/>
    <w:rsid w:val="00464F36"/>
    <w:rsid w:val="00467E44"/>
    <w:rsid w:val="004823E9"/>
    <w:rsid w:val="004868ED"/>
    <w:rsid w:val="0049207E"/>
    <w:rsid w:val="004D127F"/>
    <w:rsid w:val="004D4220"/>
    <w:rsid w:val="004E36BA"/>
    <w:rsid w:val="004F4D38"/>
    <w:rsid w:val="005104E2"/>
    <w:rsid w:val="0051591B"/>
    <w:rsid w:val="005349B8"/>
    <w:rsid w:val="005412E9"/>
    <w:rsid w:val="0055649C"/>
    <w:rsid w:val="0056063D"/>
    <w:rsid w:val="00581D44"/>
    <w:rsid w:val="005B1EB0"/>
    <w:rsid w:val="005B3A76"/>
    <w:rsid w:val="005C63D8"/>
    <w:rsid w:val="005D1500"/>
    <w:rsid w:val="0060060C"/>
    <w:rsid w:val="00610591"/>
    <w:rsid w:val="00614D36"/>
    <w:rsid w:val="006365A9"/>
    <w:rsid w:val="00657D8F"/>
    <w:rsid w:val="00663802"/>
    <w:rsid w:val="00671CD3"/>
    <w:rsid w:val="00677C2F"/>
    <w:rsid w:val="006B0321"/>
    <w:rsid w:val="006D3E5B"/>
    <w:rsid w:val="006F1261"/>
    <w:rsid w:val="00717E81"/>
    <w:rsid w:val="00731BA4"/>
    <w:rsid w:val="007A0021"/>
    <w:rsid w:val="007B2016"/>
    <w:rsid w:val="007E1B52"/>
    <w:rsid w:val="00803F9E"/>
    <w:rsid w:val="00807787"/>
    <w:rsid w:val="008200AA"/>
    <w:rsid w:val="00821CB6"/>
    <w:rsid w:val="008417CE"/>
    <w:rsid w:val="00841DD6"/>
    <w:rsid w:val="00867FA3"/>
    <w:rsid w:val="00887367"/>
    <w:rsid w:val="00887FAD"/>
    <w:rsid w:val="008963FE"/>
    <w:rsid w:val="008C5F53"/>
    <w:rsid w:val="00901B96"/>
    <w:rsid w:val="009320A4"/>
    <w:rsid w:val="00934F04"/>
    <w:rsid w:val="00990457"/>
    <w:rsid w:val="00994DD2"/>
    <w:rsid w:val="00996AA6"/>
    <w:rsid w:val="009A4DD0"/>
    <w:rsid w:val="009B065E"/>
    <w:rsid w:val="009D36D9"/>
    <w:rsid w:val="009D7563"/>
    <w:rsid w:val="009F00FA"/>
    <w:rsid w:val="009F560A"/>
    <w:rsid w:val="00A26065"/>
    <w:rsid w:val="00A64D11"/>
    <w:rsid w:val="00A64DC3"/>
    <w:rsid w:val="00A65AC8"/>
    <w:rsid w:val="00A7687F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AE73B7"/>
    <w:rsid w:val="00AF081D"/>
    <w:rsid w:val="00B121B3"/>
    <w:rsid w:val="00B17378"/>
    <w:rsid w:val="00B70283"/>
    <w:rsid w:val="00B75DF3"/>
    <w:rsid w:val="00B83D96"/>
    <w:rsid w:val="00B84DDD"/>
    <w:rsid w:val="00B86E07"/>
    <w:rsid w:val="00B878A5"/>
    <w:rsid w:val="00BC2A52"/>
    <w:rsid w:val="00BD3DE9"/>
    <w:rsid w:val="00BE3EDC"/>
    <w:rsid w:val="00BF20D3"/>
    <w:rsid w:val="00BF61F6"/>
    <w:rsid w:val="00C14399"/>
    <w:rsid w:val="00C27FD4"/>
    <w:rsid w:val="00C31722"/>
    <w:rsid w:val="00C40E02"/>
    <w:rsid w:val="00C54C51"/>
    <w:rsid w:val="00C70B72"/>
    <w:rsid w:val="00C96281"/>
    <w:rsid w:val="00CA0B02"/>
    <w:rsid w:val="00CA606A"/>
    <w:rsid w:val="00CB11D6"/>
    <w:rsid w:val="00CE51F9"/>
    <w:rsid w:val="00D0521F"/>
    <w:rsid w:val="00D1555B"/>
    <w:rsid w:val="00D60152"/>
    <w:rsid w:val="00D738CA"/>
    <w:rsid w:val="00D83539"/>
    <w:rsid w:val="00DA1621"/>
    <w:rsid w:val="00DA353C"/>
    <w:rsid w:val="00DA4287"/>
    <w:rsid w:val="00DA7228"/>
    <w:rsid w:val="00DB4F69"/>
    <w:rsid w:val="00DC54B3"/>
    <w:rsid w:val="00DD33FF"/>
    <w:rsid w:val="00DE35A9"/>
    <w:rsid w:val="00DF23EA"/>
    <w:rsid w:val="00DF473B"/>
    <w:rsid w:val="00E17BAB"/>
    <w:rsid w:val="00E17EB4"/>
    <w:rsid w:val="00E30630"/>
    <w:rsid w:val="00E349C6"/>
    <w:rsid w:val="00E34B06"/>
    <w:rsid w:val="00E431B5"/>
    <w:rsid w:val="00E431FB"/>
    <w:rsid w:val="00E4766F"/>
    <w:rsid w:val="00E51B2C"/>
    <w:rsid w:val="00E533AE"/>
    <w:rsid w:val="00E7109C"/>
    <w:rsid w:val="00E71BF0"/>
    <w:rsid w:val="00E939E3"/>
    <w:rsid w:val="00E93D82"/>
    <w:rsid w:val="00EB54D9"/>
    <w:rsid w:val="00ED6C76"/>
    <w:rsid w:val="00F27261"/>
    <w:rsid w:val="00F46587"/>
    <w:rsid w:val="00F65370"/>
    <w:rsid w:val="00F67549"/>
    <w:rsid w:val="00F73C5F"/>
    <w:rsid w:val="00F850DE"/>
    <w:rsid w:val="00F90E57"/>
    <w:rsid w:val="00FA5619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4868E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040ED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40ED5"/>
    <w:pPr>
      <w:ind w:left="720"/>
    </w:pPr>
    <w:rPr>
      <w:rFonts w:ascii="Calibri" w:eastAsiaTheme="minorHAnsi" w:hAnsi="Calibri"/>
      <w:sz w:val="22"/>
      <w:szCs w:val="22"/>
      <w:lang w:eastAsia="pt-PT"/>
    </w:rPr>
  </w:style>
  <w:style w:type="character" w:styleId="TextodoMarcadordePosio">
    <w:name w:val="Placeholder Text"/>
    <w:basedOn w:val="Tipodeletrapredefinidodopargrafo"/>
    <w:uiPriority w:val="99"/>
    <w:unhideWhenUsed/>
    <w:rsid w:val="00040ED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BD650423E084F0B84503BD9CF7628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32C59A-E6D7-451F-AE72-0BA093690DC1}"/>
      </w:docPartPr>
      <w:docPartBody>
        <w:p w:rsidR="00591FB6" w:rsidRDefault="00827514" w:rsidP="00827514">
          <w:pPr>
            <w:pStyle w:val="BBD650423E084F0B84503BD9CF7628AE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BD5692A7CDF94E449E9EBC78FE647E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99ED1D-0506-4A50-A852-2E761038C93D}"/>
      </w:docPartPr>
      <w:docPartBody>
        <w:p w:rsidR="00506326" w:rsidRDefault="001422F6" w:rsidP="001422F6">
          <w:pPr>
            <w:pStyle w:val="BD5692A7CDF94E449E9EBC78FE647EEC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6E46E553F5743C6B39BFBD8E6B821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4A5B19-1DE7-4AB4-854A-99373517D4E8}"/>
      </w:docPartPr>
      <w:docPartBody>
        <w:p w:rsidR="00506326" w:rsidRDefault="001422F6" w:rsidP="001422F6">
          <w:pPr>
            <w:pStyle w:val="06E46E553F5743C6B39BFBD8E6B8217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30EF444F033406F83EB521390CB8C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73033-C45A-4EDE-B21D-3DCDEDF17D6F}"/>
      </w:docPartPr>
      <w:docPartBody>
        <w:p w:rsidR="00506326" w:rsidRDefault="001422F6" w:rsidP="001422F6">
          <w:pPr>
            <w:pStyle w:val="030EF444F033406F83EB521390CB8C3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1BC07EDBEAE4C21B2582EB5644173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15A87E-2F70-46F8-AF77-B4F218AFFD17}"/>
      </w:docPartPr>
      <w:docPartBody>
        <w:p w:rsidR="00506326" w:rsidRDefault="001422F6" w:rsidP="001422F6">
          <w:pPr>
            <w:pStyle w:val="91BC07EDBEAE4C21B2582EB564417387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82F3A23BE0BA4EFFBE22545E02B7B2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E445B0-CA43-41DB-8C5F-7455B9146AD8}"/>
      </w:docPartPr>
      <w:docPartBody>
        <w:p w:rsidR="00506326" w:rsidRDefault="001422F6" w:rsidP="001422F6">
          <w:pPr>
            <w:pStyle w:val="82F3A23BE0BA4EFFBE22545E02B7B25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E3F75C277B24CDD96C80F25047CD1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72B36F-ED1E-477A-826F-1D03BDA166E8}"/>
      </w:docPartPr>
      <w:docPartBody>
        <w:p w:rsidR="00506326" w:rsidRDefault="001422F6" w:rsidP="001422F6">
          <w:pPr>
            <w:pStyle w:val="5E3F75C277B24CDD96C80F25047CD14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58F5110A9FB4FD8833F949CABBCD2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81A772-CA1E-472A-90FF-809C89DB9338}"/>
      </w:docPartPr>
      <w:docPartBody>
        <w:p w:rsidR="00506326" w:rsidRDefault="001422F6" w:rsidP="001422F6">
          <w:pPr>
            <w:pStyle w:val="958F5110A9FB4FD8833F949CABBCD23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FF8684A5C3D4649888C2EC8A20A18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942E02-1D42-4B41-B0DE-A05E0C446D27}"/>
      </w:docPartPr>
      <w:docPartBody>
        <w:p w:rsidR="00506326" w:rsidRDefault="001422F6" w:rsidP="001422F6">
          <w:pPr>
            <w:pStyle w:val="6FF8684A5C3D4649888C2EC8A20A181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BDBCC032BC1410E9093B76E2A8B66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0B406A-CEB2-429A-94C3-D42CABBAC705}"/>
      </w:docPartPr>
      <w:docPartBody>
        <w:p w:rsidR="00506326" w:rsidRDefault="001422F6" w:rsidP="001422F6">
          <w:pPr>
            <w:pStyle w:val="EBDBCC032BC1410E9093B76E2A8B660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95E69C0D2A74402B1DF4DD8C5B4B63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F8F057-CDDC-4AD5-93EC-FDA7D47D026C}"/>
      </w:docPartPr>
      <w:docPartBody>
        <w:p w:rsidR="00506326" w:rsidRDefault="001422F6" w:rsidP="001422F6">
          <w:pPr>
            <w:pStyle w:val="D95E69C0D2A74402B1DF4DD8C5B4B63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8444D16D7A64200B2A5B31E897968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466ECF-15DB-47C3-8830-DD973805AF46}"/>
      </w:docPartPr>
      <w:docPartBody>
        <w:p w:rsidR="00506326" w:rsidRDefault="001422F6" w:rsidP="001422F6">
          <w:pPr>
            <w:pStyle w:val="C8444D16D7A64200B2A5B31E8979687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3A03717D36A49299EF79907629D1E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EB061B-1FC0-4B56-95DF-90F4D563D15D}"/>
      </w:docPartPr>
      <w:docPartBody>
        <w:p w:rsidR="00506326" w:rsidRDefault="001422F6" w:rsidP="001422F6">
          <w:pPr>
            <w:pStyle w:val="13A03717D36A49299EF79907629D1E8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A309194D09F418B80DFE9524CF521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E67BBA-654B-4737-8E2C-B8FE583D2277}"/>
      </w:docPartPr>
      <w:docPartBody>
        <w:p w:rsidR="00506326" w:rsidRDefault="001422F6" w:rsidP="001422F6">
          <w:pPr>
            <w:pStyle w:val="EA309194D09F418B80DFE9524CF5216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41876D458CD4C278B55CF73D482EE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3A41D6-F688-48F4-814D-F861E4009682}"/>
      </w:docPartPr>
      <w:docPartBody>
        <w:p w:rsidR="00506326" w:rsidRDefault="001422F6" w:rsidP="001422F6">
          <w:pPr>
            <w:pStyle w:val="C41876D458CD4C278B55CF73D482EE3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6B37EB7089A4CC68D08571A0B04C9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BCA188-60CA-4B26-BC3C-73F68D220967}"/>
      </w:docPartPr>
      <w:docPartBody>
        <w:p w:rsidR="00506326" w:rsidRDefault="001422F6" w:rsidP="001422F6">
          <w:pPr>
            <w:pStyle w:val="06B37EB7089A4CC68D08571A0B04C967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5A57C02F62E41FCACBE1994B891B5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24861F-7C35-452C-9214-D76C0EC9A6F7}"/>
      </w:docPartPr>
      <w:docPartBody>
        <w:p w:rsidR="00506326" w:rsidRDefault="001422F6" w:rsidP="001422F6">
          <w:pPr>
            <w:pStyle w:val="35A57C02F62E41FCACBE1994B891B5A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5F6394479A64B81BC46E7FFDD5DAA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AF9F21-5241-4C9C-BCF3-549336ECB297}"/>
      </w:docPartPr>
      <w:docPartBody>
        <w:p w:rsidR="00506326" w:rsidRDefault="001422F6" w:rsidP="001422F6">
          <w:pPr>
            <w:pStyle w:val="85F6394479A64B81BC46E7FFDD5DAAE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DE250F142974603A734EDA9814500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B5C7A0-45DA-47B6-A4EA-684D2FE95CE0}"/>
      </w:docPartPr>
      <w:docPartBody>
        <w:p w:rsidR="00506326" w:rsidRDefault="001422F6" w:rsidP="001422F6">
          <w:pPr>
            <w:pStyle w:val="0DE250F142974603A734EDA98145008D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AB0FC8AD602E4956963CA93A555D0D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932789-3139-4C45-91CF-BF143DF98AA6}"/>
      </w:docPartPr>
      <w:docPartBody>
        <w:p w:rsidR="00506326" w:rsidRDefault="001422F6" w:rsidP="001422F6">
          <w:pPr>
            <w:pStyle w:val="AB0FC8AD602E4956963CA93A555D0DC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1CDBFF814B142729CE772E611FCDF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3FB4AB-45D6-42FA-A63D-B7B63D92D61B}"/>
      </w:docPartPr>
      <w:docPartBody>
        <w:p w:rsidR="00506326" w:rsidRDefault="001422F6" w:rsidP="001422F6">
          <w:pPr>
            <w:pStyle w:val="01CDBFF814B142729CE772E611FCDF5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6E5D6ACB46A41AF9D7B543E13CDED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F8923A-67A0-4316-8CDE-B3A7B663AC0A}"/>
      </w:docPartPr>
      <w:docPartBody>
        <w:p w:rsidR="00506326" w:rsidRDefault="001422F6" w:rsidP="001422F6">
          <w:pPr>
            <w:pStyle w:val="26E5D6ACB46A41AF9D7B543E13CDED3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80A6A1DC16546379D76E911777ED1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0380BA-1438-4657-B35B-1924AB6553D4}"/>
      </w:docPartPr>
      <w:docPartBody>
        <w:p w:rsidR="00506326" w:rsidRDefault="001422F6" w:rsidP="001422F6">
          <w:pPr>
            <w:pStyle w:val="380A6A1DC16546379D76E911777ED1A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BD01EB58EF44FDC9BEE3E7F80ED54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196BFD-691A-4260-8E2B-FC3687715BBB}"/>
      </w:docPartPr>
      <w:docPartBody>
        <w:p w:rsidR="00506326" w:rsidRDefault="001422F6" w:rsidP="001422F6">
          <w:pPr>
            <w:pStyle w:val="7BD01EB58EF44FDC9BEE3E7F80ED54C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B5FB0FFB8E14D4CA00D13659DD18A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AA11D0-F7CB-4CF0-BB7D-3CC519523B22}"/>
      </w:docPartPr>
      <w:docPartBody>
        <w:p w:rsidR="00506326" w:rsidRDefault="001422F6" w:rsidP="001422F6">
          <w:pPr>
            <w:pStyle w:val="6B5FB0FFB8E14D4CA00D13659DD18AA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A2473B2CB5045F09CB93F4B586EB9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666AEE-9152-4DBE-891A-07CC180F5C33}"/>
      </w:docPartPr>
      <w:docPartBody>
        <w:p w:rsidR="00506326" w:rsidRDefault="001422F6" w:rsidP="001422F6">
          <w:pPr>
            <w:pStyle w:val="FA2473B2CB5045F09CB93F4B586EB9D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77F378AF272408BB28AEFA5CE9721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7E9D47-3030-4DA3-983B-CE91C1272C16}"/>
      </w:docPartPr>
      <w:docPartBody>
        <w:p w:rsidR="00506326" w:rsidRDefault="001422F6" w:rsidP="001422F6">
          <w:pPr>
            <w:pStyle w:val="D77F378AF272408BB28AEFA5CE9721A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8BC4AEDD82A48BBAB2C579506C9EB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0C2541-DE7C-438B-A69F-71FB6659B639}"/>
      </w:docPartPr>
      <w:docPartBody>
        <w:p w:rsidR="00506326" w:rsidRDefault="001422F6" w:rsidP="001422F6">
          <w:pPr>
            <w:pStyle w:val="D8BC4AEDD82A48BBAB2C579506C9EB0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27514"/>
    <w:rsid w:val="00015B3D"/>
    <w:rsid w:val="001422F6"/>
    <w:rsid w:val="002008AC"/>
    <w:rsid w:val="002114C1"/>
    <w:rsid w:val="00506326"/>
    <w:rsid w:val="0055356C"/>
    <w:rsid w:val="00591FB6"/>
    <w:rsid w:val="00827514"/>
    <w:rsid w:val="00952408"/>
    <w:rsid w:val="00BA79D9"/>
    <w:rsid w:val="00F66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FB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1422F6"/>
    <w:rPr>
      <w:color w:val="808080"/>
    </w:rPr>
  </w:style>
  <w:style w:type="paragraph" w:customStyle="1" w:styleId="BBD650423E084F0B84503BD9CF7628AE">
    <w:name w:val="BBD650423E084F0B84503BD9CF7628AE"/>
    <w:rsid w:val="00827514"/>
  </w:style>
  <w:style w:type="paragraph" w:customStyle="1" w:styleId="BD5692A7CDF94E449E9EBC78FE647EEC">
    <w:name w:val="BD5692A7CDF94E449E9EBC78FE647EEC"/>
    <w:rsid w:val="001422F6"/>
  </w:style>
  <w:style w:type="paragraph" w:customStyle="1" w:styleId="06E46E553F5743C6B39BFBD8E6B8217E">
    <w:name w:val="06E46E553F5743C6B39BFBD8E6B8217E"/>
    <w:rsid w:val="001422F6"/>
  </w:style>
  <w:style w:type="paragraph" w:customStyle="1" w:styleId="030EF444F033406F83EB521390CB8C34">
    <w:name w:val="030EF444F033406F83EB521390CB8C34"/>
    <w:rsid w:val="001422F6"/>
  </w:style>
  <w:style w:type="paragraph" w:customStyle="1" w:styleId="91BC07EDBEAE4C21B2582EB564417387">
    <w:name w:val="91BC07EDBEAE4C21B2582EB564417387"/>
    <w:rsid w:val="001422F6"/>
  </w:style>
  <w:style w:type="paragraph" w:customStyle="1" w:styleId="82F3A23BE0BA4EFFBE22545E02B7B25B">
    <w:name w:val="82F3A23BE0BA4EFFBE22545E02B7B25B"/>
    <w:rsid w:val="001422F6"/>
  </w:style>
  <w:style w:type="paragraph" w:customStyle="1" w:styleId="5E3F75C277B24CDD96C80F25047CD14C">
    <w:name w:val="5E3F75C277B24CDD96C80F25047CD14C"/>
    <w:rsid w:val="001422F6"/>
  </w:style>
  <w:style w:type="paragraph" w:customStyle="1" w:styleId="958F5110A9FB4FD8833F949CABBCD23E">
    <w:name w:val="958F5110A9FB4FD8833F949CABBCD23E"/>
    <w:rsid w:val="001422F6"/>
  </w:style>
  <w:style w:type="paragraph" w:customStyle="1" w:styleId="6FF8684A5C3D4649888C2EC8A20A181D">
    <w:name w:val="6FF8684A5C3D4649888C2EC8A20A181D"/>
    <w:rsid w:val="001422F6"/>
  </w:style>
  <w:style w:type="paragraph" w:customStyle="1" w:styleId="EBDBCC032BC1410E9093B76E2A8B6605">
    <w:name w:val="EBDBCC032BC1410E9093B76E2A8B6605"/>
    <w:rsid w:val="001422F6"/>
  </w:style>
  <w:style w:type="paragraph" w:customStyle="1" w:styleId="D95E69C0D2A74402B1DF4DD8C5B4B63E">
    <w:name w:val="D95E69C0D2A74402B1DF4DD8C5B4B63E"/>
    <w:rsid w:val="001422F6"/>
  </w:style>
  <w:style w:type="paragraph" w:customStyle="1" w:styleId="C8444D16D7A64200B2A5B31E89796870">
    <w:name w:val="C8444D16D7A64200B2A5B31E89796870"/>
    <w:rsid w:val="001422F6"/>
  </w:style>
  <w:style w:type="paragraph" w:customStyle="1" w:styleId="13A03717D36A49299EF79907629D1E83">
    <w:name w:val="13A03717D36A49299EF79907629D1E83"/>
    <w:rsid w:val="001422F6"/>
  </w:style>
  <w:style w:type="paragraph" w:customStyle="1" w:styleId="EA309194D09F418B80DFE9524CF52167">
    <w:name w:val="EA309194D09F418B80DFE9524CF52167"/>
    <w:rsid w:val="001422F6"/>
  </w:style>
  <w:style w:type="paragraph" w:customStyle="1" w:styleId="C41876D458CD4C278B55CF73D482EE35">
    <w:name w:val="C41876D458CD4C278B55CF73D482EE35"/>
    <w:rsid w:val="001422F6"/>
  </w:style>
  <w:style w:type="paragraph" w:customStyle="1" w:styleId="06B37EB7089A4CC68D08571A0B04C967">
    <w:name w:val="06B37EB7089A4CC68D08571A0B04C967"/>
    <w:rsid w:val="001422F6"/>
  </w:style>
  <w:style w:type="paragraph" w:customStyle="1" w:styleId="35A57C02F62E41FCACBE1994B891B5A7">
    <w:name w:val="35A57C02F62E41FCACBE1994B891B5A7"/>
    <w:rsid w:val="001422F6"/>
  </w:style>
  <w:style w:type="paragraph" w:customStyle="1" w:styleId="85F6394479A64B81BC46E7FFDD5DAAEB">
    <w:name w:val="85F6394479A64B81BC46E7FFDD5DAAEB"/>
    <w:rsid w:val="001422F6"/>
  </w:style>
  <w:style w:type="paragraph" w:customStyle="1" w:styleId="0DE250F142974603A734EDA98145008D">
    <w:name w:val="0DE250F142974603A734EDA98145008D"/>
    <w:rsid w:val="001422F6"/>
  </w:style>
  <w:style w:type="paragraph" w:customStyle="1" w:styleId="AB0FC8AD602E4956963CA93A555D0DC1">
    <w:name w:val="AB0FC8AD602E4956963CA93A555D0DC1"/>
    <w:rsid w:val="001422F6"/>
  </w:style>
  <w:style w:type="paragraph" w:customStyle="1" w:styleId="01CDBFF814B142729CE772E611FCDF5E">
    <w:name w:val="01CDBFF814B142729CE772E611FCDF5E"/>
    <w:rsid w:val="001422F6"/>
  </w:style>
  <w:style w:type="paragraph" w:customStyle="1" w:styleId="26E5D6ACB46A41AF9D7B543E13CDED33">
    <w:name w:val="26E5D6ACB46A41AF9D7B543E13CDED33"/>
    <w:rsid w:val="001422F6"/>
  </w:style>
  <w:style w:type="paragraph" w:customStyle="1" w:styleId="380A6A1DC16546379D76E911777ED1A4">
    <w:name w:val="380A6A1DC16546379D76E911777ED1A4"/>
    <w:rsid w:val="001422F6"/>
  </w:style>
  <w:style w:type="paragraph" w:customStyle="1" w:styleId="7BD01EB58EF44FDC9BEE3E7F80ED54C4">
    <w:name w:val="7BD01EB58EF44FDC9BEE3E7F80ED54C4"/>
    <w:rsid w:val="001422F6"/>
  </w:style>
  <w:style w:type="paragraph" w:customStyle="1" w:styleId="6B5FB0FFB8E14D4CA00D13659DD18AA0">
    <w:name w:val="6B5FB0FFB8E14D4CA00D13659DD18AA0"/>
    <w:rsid w:val="001422F6"/>
  </w:style>
  <w:style w:type="paragraph" w:customStyle="1" w:styleId="FA2473B2CB5045F09CB93F4B586EB9D6">
    <w:name w:val="FA2473B2CB5045F09CB93F4B586EB9D6"/>
    <w:rsid w:val="001422F6"/>
  </w:style>
  <w:style w:type="paragraph" w:customStyle="1" w:styleId="D77F378AF272408BB28AEFA5CE9721A1">
    <w:name w:val="D77F378AF272408BB28AEFA5CE9721A1"/>
    <w:rsid w:val="001422F6"/>
  </w:style>
  <w:style w:type="paragraph" w:customStyle="1" w:styleId="D8BC4AEDD82A48BBAB2C579506C9EB01">
    <w:name w:val="D8BC4AEDD82A48BBAB2C579506C9EB01"/>
    <w:rsid w:val="001422F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5A23FC-2399-4EF1-9C77-69EEFC72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A09_Espaco_aereo_dominial.dotx</Template>
  <TotalTime>4063</TotalTime>
  <Pages>3</Pages>
  <Words>782</Words>
  <Characters>4228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22</cp:revision>
  <cp:lastPrinted>2014-10-27T11:53:00Z</cp:lastPrinted>
  <dcterms:created xsi:type="dcterms:W3CDTF">2014-11-04T16:25:00Z</dcterms:created>
  <dcterms:modified xsi:type="dcterms:W3CDTF">2015-06-15T15:55:00Z</dcterms:modified>
</cp:coreProperties>
</file>