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720" w:rsidRDefault="00166720" w:rsidP="00166720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Sr/ª.</w:t>
      </w:r>
    </w:p>
    <w:p w:rsidR="002B78C7" w:rsidRDefault="00166720" w:rsidP="00166720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P</w:t>
      </w:r>
      <w:r w:rsidR="002B78C7" w:rsidRPr="004D4F0D">
        <w:rPr>
          <w:rFonts w:asciiTheme="minorHAnsi" w:hAnsiTheme="minorHAnsi" w:cs="FoundryMonoline-Medium"/>
          <w:sz w:val="22"/>
          <w:szCs w:val="22"/>
          <w:lang w:eastAsia="pt-PT"/>
        </w:rPr>
        <w:t>residente</w:t>
      </w:r>
      <w:r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="002B78C7"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2B78C7" w:rsidRDefault="002B78C7" w:rsidP="002B78C7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2B78C7" w:rsidRPr="004D4F0D" w:rsidTr="00166720">
        <w:tc>
          <w:tcPr>
            <w:tcW w:w="9928" w:type="dxa"/>
            <w:tcBorders>
              <w:top w:val="single" w:sz="12" w:space="0" w:color="auto"/>
            </w:tcBorders>
          </w:tcPr>
          <w:p w:rsidR="002B78C7" w:rsidRPr="004D4F0D" w:rsidRDefault="002B78C7" w:rsidP="00CF4BD1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2B78C7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393F84" w:rsidTr="00CF4BD1">
              <w:trPr>
                <w:cantSplit/>
              </w:trPr>
              <w:tc>
                <w:tcPr>
                  <w:tcW w:w="9697" w:type="dxa"/>
                </w:tcPr>
                <w:p w:rsidR="002B78C7" w:rsidRPr="00393F84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2B78C7" w:rsidRPr="00393F84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617C8D72CFFA46468D300A6FC478746D"/>
                      </w:placeholder>
                      <w:showingPlcHdr/>
                      <w:text/>
                    </w:sdtPr>
                    <w:sdtContent>
                      <w:r w:rsidR="002B78C7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2B78C7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C633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2B78C7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CA40942013C14911917196712827A33A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A8D7CC85A6334C8A99BD834B3678DD47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4A9B6B9020EF41339C681D76DB741BEB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2B78C7" w:rsidRPr="00344037" w:rsidRDefault="002B78C7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2DD7736F369A43BD854B2654A4602048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C633D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787993" w:rsidTr="00CF4BD1">
              <w:trPr>
                <w:cantSplit/>
              </w:trPr>
              <w:tc>
                <w:tcPr>
                  <w:tcW w:w="9697" w:type="dxa"/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C7241D4A12AD46B29522DC122605B443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2B78C7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157395347D3343F4B3F28DC4552C6CF4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EAB43F6EE67A442D9A8FB9D9A43D22CC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2ED1831223594228BBC7FD690020D606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2B78C7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B72F8699A148439EB19AE7A32E176821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2FB99B95B2654AB8873AEA4E37F7698E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7EE65A9803144BAA8D6F4994616EB8CF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CF4BD1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94655E" w:rsidTr="00CF4BD1">
              <w:trPr>
                <w:cantSplit/>
              </w:trPr>
              <w:tc>
                <w:tcPr>
                  <w:tcW w:w="9697" w:type="dxa"/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9AED809B6667462A971EB014AD9AD5E4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166720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612632" w:rsidTr="00CF4BD1">
              <w:trPr>
                <w:cantSplit/>
              </w:trPr>
              <w:tc>
                <w:tcPr>
                  <w:tcW w:w="9697" w:type="dxa"/>
                </w:tcPr>
                <w:p w:rsidR="002B78C7" w:rsidRPr="00612632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2B78C7" w:rsidRPr="00612632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DE5820B66E2E4024A8716B69B120480C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4D4F0D" w:rsidTr="00166720">
        <w:tc>
          <w:tcPr>
            <w:tcW w:w="9928" w:type="dxa"/>
            <w:tcBorders>
              <w:top w:val="single" w:sz="12" w:space="0" w:color="auto"/>
            </w:tcBorders>
          </w:tcPr>
          <w:p w:rsidR="002B78C7" w:rsidRPr="004D4F0D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393F84" w:rsidTr="00CF4BD1">
              <w:trPr>
                <w:cantSplit/>
              </w:trPr>
              <w:tc>
                <w:tcPr>
                  <w:tcW w:w="9697" w:type="dxa"/>
                </w:tcPr>
                <w:p w:rsidR="002B78C7" w:rsidRPr="00393F84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2B78C7" w:rsidRPr="00393F84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9D871695AB02461B960E303ADFE4790E"/>
                      </w:placeholder>
                      <w:showingPlcHdr/>
                      <w:text/>
                    </w:sdtPr>
                    <w:sdtContent>
                      <w:r w:rsidR="002B78C7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2B78C7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2B78C7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447C6A1BD67548789D045E13856D0296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AD8816EEF7324CE99ADB12AE282D5CEC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8353BAF8867C4205A3AA8DE5E2D36CB3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2B78C7" w:rsidRPr="00344037" w:rsidRDefault="002B78C7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13E21A8DAA24476FA3435E177279B59C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C633D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787993" w:rsidTr="00CF4BD1">
              <w:trPr>
                <w:cantSplit/>
              </w:trPr>
              <w:tc>
                <w:tcPr>
                  <w:tcW w:w="9697" w:type="dxa"/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511315CC1B484B799AE6EE1E64C6A970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2B78C7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393C44C02A724E9A91B5CB9ECEE1DF5E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15D9510A153749A3B53522A128F28E2A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2B78C7" w:rsidRPr="00787993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2B78C7" w:rsidRPr="00787993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4B9CE96AE66946CDB9B034698721050A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2B78C7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62153F0B7CFC45FDAD2CC4AC194FC451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05BBFCE2DA504C5686DADA04A158CA6B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2B78C7" w:rsidRPr="0094655E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2B78C7" w:rsidRPr="0094655E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AD5B3CF6AC6F4A6A82D4719D33082776"/>
                      </w:placeholder>
                      <w:showingPlcHdr/>
                      <w:text/>
                    </w:sdtPr>
                    <w:sdtContent>
                      <w:r w:rsidR="002B78C7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2B78C7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rPr>
          <w:trHeight w:val="726"/>
        </w:trPr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2B78C7" w:rsidRPr="00344037" w:rsidTr="00CF4BD1">
              <w:trPr>
                <w:cantSplit/>
              </w:trPr>
              <w:tc>
                <w:tcPr>
                  <w:tcW w:w="9697" w:type="dxa"/>
                </w:tcPr>
                <w:p w:rsidR="002B78C7" w:rsidRPr="00344037" w:rsidRDefault="002B78C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2B78C7" w:rsidRPr="00344037" w:rsidRDefault="00381A67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3C7DD49464DA47369069B219A5B838F7"/>
                      </w:placeholder>
                      <w:showingPlcHdr/>
                      <w:text/>
                    </w:sdtPr>
                    <w:sdtContent>
                      <w:r w:rsidR="002B78C7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2B78C7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2B78C7" w:rsidRPr="007D5003" w:rsidRDefault="002B78C7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2B78C7" w:rsidRDefault="002B78C7"/>
    <w:p w:rsidR="002B78C7" w:rsidRDefault="002B78C7">
      <w:r>
        <w:br w:type="page"/>
      </w:r>
    </w:p>
    <w:tbl>
      <w:tblPr>
        <w:tblStyle w:val="Tabelacomgrelha"/>
        <w:tblW w:w="10131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2977"/>
        <w:gridCol w:w="709"/>
        <w:gridCol w:w="1134"/>
        <w:gridCol w:w="567"/>
        <w:gridCol w:w="1277"/>
        <w:gridCol w:w="567"/>
        <w:gridCol w:w="992"/>
        <w:gridCol w:w="1584"/>
        <w:gridCol w:w="324"/>
      </w:tblGrid>
      <w:tr w:rsidR="00293B9D" w:rsidRPr="00293B9D" w:rsidTr="00166720">
        <w:trPr>
          <w:trHeight w:val="195"/>
        </w:trPr>
        <w:tc>
          <w:tcPr>
            <w:tcW w:w="10131" w:type="dxa"/>
            <w:gridSpan w:val="9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 (ASSINALE COM O “X” O PRETENDIDO)</w:t>
            </w:r>
          </w:p>
        </w:tc>
      </w:tr>
      <w:tr w:rsidR="00293B9D" w:rsidRPr="00293B9D" w:rsidTr="00D5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10131" w:type="dxa"/>
            <w:gridSpan w:val="9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Requerer a V.Exª:</w:t>
            </w:r>
          </w:p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  <w:tbl>
            <w:tblPr>
              <w:tblStyle w:val="Tabelacomgrelha"/>
              <w:tblW w:w="0" w:type="auto"/>
              <w:tblInd w:w="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607"/>
              <w:gridCol w:w="9306"/>
            </w:tblGrid>
            <w:tr w:rsidR="00293B9D" w:rsidRPr="00293B9D" w:rsidTr="00D5019F">
              <w:trPr>
                <w:trHeight w:val="127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23 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Marcar1"/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0"/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Postes e mastros</w:t>
                  </w:r>
                </w:p>
              </w:tc>
            </w:tr>
            <w:tr w:rsidR="00293B9D" w:rsidRPr="00293B9D" w:rsidTr="00D5019F">
              <w:trPr>
                <w:trHeight w:val="221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Tubos, condutas, cabos condutores e semelhantes</w:t>
                  </w:r>
                </w:p>
              </w:tc>
            </w:tr>
            <w:tr w:rsidR="00293B9D" w:rsidRPr="00293B9D" w:rsidTr="00D5019F">
              <w:trPr>
                <w:trHeight w:val="128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Rampas fixas para acesso a garagens, estações de serviço, parques de estacionamento*</w:t>
                  </w:r>
                </w:p>
              </w:tc>
            </w:tr>
            <w:tr w:rsidR="00293B9D" w:rsidRPr="00293B9D" w:rsidTr="00D5019F">
              <w:trPr>
                <w:trHeight w:val="175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/>
                      <w:sz w:val="22"/>
                      <w:szCs w:val="22"/>
                    </w:rPr>
                    <w:t>27.1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Esplanada amovível aberta</w:t>
                  </w:r>
                </w:p>
              </w:tc>
            </w:tr>
            <w:tr w:rsidR="00293B9D" w:rsidRPr="00293B9D" w:rsidTr="00D5019F">
              <w:trPr>
                <w:trHeight w:val="70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27.2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Guarda-ventos sem publicidade</w:t>
                  </w:r>
                </w:p>
              </w:tc>
            </w:tr>
            <w:tr w:rsidR="00293B9D" w:rsidRPr="00293B9D" w:rsidTr="00D5019F">
              <w:trPr>
                <w:trHeight w:val="130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Esplanada amovível fechada.</w:t>
                  </w:r>
                </w:p>
              </w:tc>
            </w:tr>
            <w:tr w:rsidR="00293B9D" w:rsidRPr="00293B9D" w:rsidTr="00D5019F">
              <w:trPr>
                <w:trHeight w:val="177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 xml:space="preserve">Máquinas ou dispositivos exteriores de comercialização de todo o tipo de bens ou serviços </w:t>
                  </w:r>
                </w:p>
              </w:tc>
            </w:tr>
            <w:tr w:rsidR="00293B9D" w:rsidRPr="00293B9D" w:rsidTr="00D5019F">
              <w:trPr>
                <w:trHeight w:val="225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30  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Exposição de produtos no exterior dos estabelecimentos onde são comercializados</w:t>
                  </w:r>
                </w:p>
              </w:tc>
            </w:tr>
            <w:tr w:rsidR="00293B9D" w:rsidRPr="00293B9D" w:rsidTr="00D5019F">
              <w:trPr>
                <w:trHeight w:val="132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31.1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Circos e carrosséis</w:t>
                  </w:r>
                </w:p>
              </w:tc>
            </w:tr>
            <w:tr w:rsidR="00293B9D" w:rsidRPr="00293B9D" w:rsidTr="00D5019F">
              <w:trPr>
                <w:trHeight w:val="179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31.2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Pistas de automóveis e outras instalações provisórias</w:t>
                  </w:r>
                </w:p>
              </w:tc>
            </w:tr>
            <w:tr w:rsidR="00293B9D" w:rsidRPr="00293B9D" w:rsidTr="00D5019F">
              <w:trPr>
                <w:trHeight w:val="227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31.3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color w:val="000000"/>
                      <w:sz w:val="22"/>
                      <w:szCs w:val="22"/>
                      <w:lang w:eastAsia="pt-PT"/>
                    </w:rPr>
                    <w:t>Bancas de venda de jornais e revistas e de engraxadores</w:t>
                  </w:r>
                </w:p>
              </w:tc>
            </w:tr>
            <w:tr w:rsidR="00293B9D" w:rsidRPr="00293B9D" w:rsidTr="00D5019F">
              <w:trPr>
                <w:trHeight w:val="70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31.4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Estruturas de exposição destinadas à promoção de marcas, campanhas de sensibilização</w:t>
                  </w:r>
                </w:p>
              </w:tc>
            </w:tr>
            <w:tr w:rsidR="00293B9D" w:rsidRPr="00293B9D" w:rsidTr="00D5019F">
              <w:trPr>
                <w:trHeight w:val="195"/>
              </w:trPr>
              <w:tc>
                <w:tcPr>
                  <w:tcW w:w="589" w:type="dxa"/>
                </w:tcPr>
                <w:p w:rsidR="00293B9D" w:rsidRPr="00293B9D" w:rsidRDefault="00293B9D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9314" w:type="dxa"/>
                </w:tcPr>
                <w:p w:rsidR="00293B9D" w:rsidRPr="00293B9D" w:rsidRDefault="00381A67" w:rsidP="00D5019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293B9D" w:rsidRPr="00293B9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293B9D" w:rsidRPr="00293B9D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Outras ocupações não previstas nos números anteriores</w:t>
                  </w:r>
                </w:p>
              </w:tc>
            </w:tr>
          </w:tbl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150"/>
        </w:trPr>
        <w:tc>
          <w:tcPr>
            <w:tcW w:w="980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91"/>
        </w:trPr>
        <w:tc>
          <w:tcPr>
            <w:tcW w:w="980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firstLine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o nº 23, indique:</w:t>
            </w:r>
          </w:p>
        </w:tc>
      </w:tr>
      <w:tr w:rsidR="00293B9D" w:rsidRPr="00293B9D" w:rsidTr="002B78C7">
        <w:trPr>
          <w:gridAfter w:val="1"/>
          <w:wAfter w:w="324" w:type="dxa"/>
          <w:trHeight w:val="613"/>
        </w:trPr>
        <w:tc>
          <w:tcPr>
            <w:tcW w:w="297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firstLine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Quantidade </w:t>
            </w:r>
          </w:p>
          <w:p w:rsidR="00293B9D" w:rsidRPr="00293B9D" w:rsidRDefault="00381A67" w:rsidP="002B78C7">
            <w:pPr>
              <w:autoSpaceDE w:val="0"/>
              <w:autoSpaceDN w:val="0"/>
              <w:adjustRightInd w:val="0"/>
              <w:spacing w:line="276" w:lineRule="auto"/>
              <w:ind w:firstLine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1" w:name="Texto3"/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Para decoração 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844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anúncios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58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Anual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293B9D" w:rsidRPr="00293B9D" w:rsidTr="00D5019F">
        <w:trPr>
          <w:gridAfter w:val="1"/>
          <w:wAfter w:w="324" w:type="dxa"/>
          <w:trHeight w:val="227"/>
        </w:trPr>
        <w:tc>
          <w:tcPr>
            <w:tcW w:w="3686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o nº 25, 26 e 27.2 indique:</w:t>
            </w:r>
          </w:p>
        </w:tc>
        <w:tc>
          <w:tcPr>
            <w:tcW w:w="3545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76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27"/>
        </w:trPr>
        <w:tc>
          <w:tcPr>
            <w:tcW w:w="368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293B9D" w:rsidRPr="00293B9D" w:rsidRDefault="00381A67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354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Diâmetro (apenas para o 25)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27"/>
        </w:trPr>
        <w:tc>
          <w:tcPr>
            <w:tcW w:w="3686" w:type="dxa"/>
            <w:gridSpan w:val="2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o nº 28, 29, e 30 indique:</w:t>
            </w:r>
          </w:p>
        </w:tc>
        <w:tc>
          <w:tcPr>
            <w:tcW w:w="3545" w:type="dxa"/>
            <w:gridSpan w:val="4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76" w:type="dxa"/>
            <w:gridSpan w:val="2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27"/>
        </w:trPr>
        <w:tc>
          <w:tcPr>
            <w:tcW w:w="368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Metros quadrados</w:t>
            </w:r>
          </w:p>
          <w:p w:rsidR="00293B9D" w:rsidRPr="00293B9D" w:rsidRDefault="00381A67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27"/>
        </w:trPr>
        <w:tc>
          <w:tcPr>
            <w:tcW w:w="3686" w:type="dxa"/>
            <w:gridSpan w:val="2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o nº 27.1 e 31.3 indique:</w:t>
            </w:r>
          </w:p>
        </w:tc>
        <w:tc>
          <w:tcPr>
            <w:tcW w:w="3545" w:type="dxa"/>
            <w:gridSpan w:val="4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76" w:type="dxa"/>
            <w:gridSpan w:val="2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D5019F">
        <w:trPr>
          <w:gridAfter w:val="1"/>
          <w:wAfter w:w="324" w:type="dxa"/>
          <w:trHeight w:val="265"/>
        </w:trPr>
        <w:tc>
          <w:tcPr>
            <w:tcW w:w="368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Metros quadrados</w:t>
            </w:r>
          </w:p>
          <w:p w:rsidR="00293B9D" w:rsidRPr="00293B9D" w:rsidRDefault="00381A67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354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Largura do Passeio (metros lineares)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293B9D" w:rsidRPr="00293B9D" w:rsidTr="002B78C7">
        <w:trPr>
          <w:gridAfter w:val="1"/>
          <w:wAfter w:w="324" w:type="dxa"/>
          <w:trHeight w:val="265"/>
        </w:trPr>
        <w:tc>
          <w:tcPr>
            <w:tcW w:w="3686" w:type="dxa"/>
            <w:gridSpan w:val="2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Para o nº 31.1, 31.2, 31.4, e 31.5 indique:</w:t>
            </w:r>
          </w:p>
        </w:tc>
        <w:tc>
          <w:tcPr>
            <w:tcW w:w="3545" w:type="dxa"/>
            <w:gridSpan w:val="4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84" w:type="dxa"/>
            <w:tcBorders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3B9D" w:rsidRPr="00293B9D" w:rsidTr="002B78C7">
        <w:trPr>
          <w:gridAfter w:val="1"/>
          <w:wAfter w:w="324" w:type="dxa"/>
          <w:trHeight w:val="568"/>
        </w:trPr>
        <w:tc>
          <w:tcPr>
            <w:tcW w:w="3686" w:type="dxa"/>
            <w:gridSpan w:val="2"/>
            <w:tcBorders>
              <w:top w:val="nil"/>
              <w:left w:val="nil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Metros quadrados</w:t>
            </w:r>
          </w:p>
          <w:p w:rsidR="00293B9D" w:rsidRPr="00293B9D" w:rsidRDefault="00381A67" w:rsidP="002B78C7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Dias (31.5)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844" w:type="dxa"/>
            <w:gridSpan w:val="2"/>
            <w:tcBorders>
              <w:top w:val="nil"/>
              <w:left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Semanas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584" w:type="dxa"/>
            <w:tcBorders>
              <w:top w:val="nil"/>
              <w:left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Anual (31.5)</w:t>
            </w:r>
          </w:p>
          <w:p w:rsidR="00293B9D" w:rsidRPr="00293B9D" w:rsidRDefault="00381A67" w:rsidP="00D5019F">
            <w:pPr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293B9D" w:rsidRPr="00293B9D" w:rsidRDefault="00293B9D" w:rsidP="00293B9D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293B9D" w:rsidRPr="00293B9D" w:rsidRDefault="00293B9D" w:rsidP="002B78C7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Light"/>
          <w:sz w:val="22"/>
          <w:szCs w:val="22"/>
          <w:lang w:eastAsia="pt-PT"/>
        </w:rPr>
      </w:pPr>
      <w:r w:rsidRPr="00293B9D">
        <w:rPr>
          <w:rFonts w:asciiTheme="minorHAnsi" w:hAnsiTheme="minorHAnsi" w:cs="FoundryMonoline-Medium"/>
          <w:sz w:val="22"/>
          <w:szCs w:val="22"/>
          <w:lang w:eastAsia="pt-PT"/>
        </w:rPr>
        <w:t xml:space="preserve">No seguinte </w:t>
      </w:r>
      <w:r w:rsidRPr="00293B9D">
        <w:rPr>
          <w:rFonts w:asciiTheme="minorHAnsi" w:hAnsiTheme="minorHAnsi" w:cs="FoundryMonoline-Bold"/>
          <w:b/>
          <w:bCs/>
          <w:sz w:val="22"/>
          <w:szCs w:val="22"/>
          <w:lang w:eastAsia="pt-PT"/>
        </w:rPr>
        <w:t>Local</w:t>
      </w:r>
      <w:r w:rsidRPr="00293B9D">
        <w:rPr>
          <w:rFonts w:asciiTheme="minorHAnsi" w:hAnsiTheme="minorHAnsi" w:cs="FoundryMonoline-Medium"/>
          <w:sz w:val="22"/>
          <w:szCs w:val="22"/>
          <w:lang w:eastAsia="pt-PT"/>
        </w:rPr>
        <w:t xml:space="preserve">: </w:t>
      </w:r>
      <w:r w:rsidRPr="00293B9D">
        <w:rPr>
          <w:rFonts w:asciiTheme="minorHAnsi" w:hAnsiTheme="minorHAnsi" w:cs="FoundryMonoline-Light"/>
          <w:sz w:val="22"/>
          <w:szCs w:val="22"/>
          <w:lang w:eastAsia="pt-PT"/>
        </w:rPr>
        <w:t>(Indique com precisão o local onde a via pública será ocupada)</w:t>
      </w:r>
    </w:p>
    <w:p w:rsidR="00293B9D" w:rsidRPr="00293B9D" w:rsidRDefault="00293B9D" w:rsidP="00293B9D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Light"/>
          <w:sz w:val="22"/>
          <w:szCs w:val="22"/>
          <w:lang w:eastAsia="pt-PT"/>
        </w:rPr>
      </w:pPr>
    </w:p>
    <w:tbl>
      <w:tblPr>
        <w:tblStyle w:val="Tabelacomgrelha"/>
        <w:tblW w:w="10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"/>
        <w:gridCol w:w="4604"/>
        <w:gridCol w:w="1764"/>
        <w:gridCol w:w="3554"/>
        <w:gridCol w:w="93"/>
        <w:gridCol w:w="8"/>
      </w:tblGrid>
      <w:tr w:rsidR="002B78C7" w:rsidRPr="00293B9D" w:rsidTr="008170C3">
        <w:tc>
          <w:tcPr>
            <w:tcW w:w="10131" w:type="dxa"/>
            <w:gridSpan w:val="6"/>
          </w:tcPr>
          <w:p w:rsidR="002B78C7" w:rsidRPr="00293B9D" w:rsidRDefault="002B78C7" w:rsidP="002B78C7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 xml:space="preserve">Av./Praça/Praceta/Rua/Travessa </w: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293B9D" w:rsidRPr="00293B9D" w:rsidTr="008170C3">
        <w:tc>
          <w:tcPr>
            <w:tcW w:w="4712" w:type="dxa"/>
            <w:gridSpan w:val="2"/>
          </w:tcPr>
          <w:p w:rsidR="00293B9D" w:rsidRPr="00293B9D" w:rsidRDefault="00293B9D" w:rsidP="002B78C7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Em frente ao Lote/Nº de Policia  </w:t>
            </w:r>
          </w:p>
        </w:tc>
        <w:tc>
          <w:tcPr>
            <w:tcW w:w="1764" w:type="dxa"/>
          </w:tcPr>
          <w:p w:rsidR="00293B9D" w:rsidRPr="00293B9D" w:rsidRDefault="00381A67" w:rsidP="00D5019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3655" w:type="dxa"/>
            <w:gridSpan w:val="3"/>
          </w:tcPr>
          <w:p w:rsidR="00293B9D" w:rsidRPr="00293B9D" w:rsidRDefault="00293B9D" w:rsidP="00D5019F">
            <w:pPr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Freguesia </w: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381A67"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293B9D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</w:tr>
      <w:tr w:rsidR="00293B9D" w:rsidRPr="00293B9D" w:rsidTr="008170C3">
        <w:tc>
          <w:tcPr>
            <w:tcW w:w="4712" w:type="dxa"/>
            <w:gridSpan w:val="2"/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Observações úteis</w:t>
            </w:r>
          </w:p>
        </w:tc>
        <w:tc>
          <w:tcPr>
            <w:tcW w:w="1764" w:type="dxa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93B9D" w:rsidRPr="00293B9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293B9D">
              <w:rPr>
                <w:rFonts w:asciiTheme="minorHAnsi" w:hAnsiTheme="minorHAnsi"/>
                <w:sz w:val="22"/>
                <w:szCs w:val="22"/>
              </w:rPr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293B9D" w:rsidRPr="00293B9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293B9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3655" w:type="dxa"/>
            <w:gridSpan w:val="3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</w:p>
        </w:tc>
      </w:tr>
      <w:tr w:rsidR="00293B9D" w:rsidRPr="00293B9D" w:rsidTr="008170C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8" w:type="dxa"/>
          <w:trHeight w:val="195"/>
        </w:trPr>
        <w:tc>
          <w:tcPr>
            <w:tcW w:w="101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293B9D" w:rsidRPr="00293B9D" w:rsidTr="0016672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Before w:val="1"/>
          <w:gridAfter w:val="2"/>
          <w:wBefore w:w="108" w:type="dxa"/>
          <w:wAfter w:w="101" w:type="dxa"/>
          <w:trHeight w:val="195"/>
        </w:trPr>
        <w:tc>
          <w:tcPr>
            <w:tcW w:w="9922" w:type="dxa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INSTRUÇÕES/NOTAS INFORMATIVAS</w:t>
            </w:r>
          </w:p>
        </w:tc>
      </w:tr>
    </w:tbl>
    <w:p w:rsidR="00293B9D" w:rsidRPr="00293B9D" w:rsidRDefault="00293B9D" w:rsidP="00293B9D">
      <w:pPr>
        <w:rPr>
          <w:rFonts w:asciiTheme="minorHAnsi" w:hAnsiTheme="minorHAnsi" w:cs="FoundryMonoline-Regular"/>
          <w:b/>
          <w:sz w:val="22"/>
          <w:szCs w:val="22"/>
          <w:lang w:eastAsia="pt-PT"/>
        </w:rPr>
      </w:pPr>
    </w:p>
    <w:tbl>
      <w:tblPr>
        <w:tblStyle w:val="Tabelacomgrelha"/>
        <w:tblW w:w="97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6"/>
        <w:gridCol w:w="9155"/>
      </w:tblGrid>
      <w:tr w:rsidR="00293B9D" w:rsidRPr="00293B9D" w:rsidTr="002B78C7">
        <w:tc>
          <w:tcPr>
            <w:tcW w:w="9781" w:type="dxa"/>
            <w:gridSpan w:val="2"/>
          </w:tcPr>
          <w:p w:rsidR="00293B9D" w:rsidRPr="00293B9D" w:rsidRDefault="00293B9D" w:rsidP="00BF6645">
            <w:pPr>
              <w:autoSpaceDE w:val="0"/>
              <w:autoSpaceDN w:val="0"/>
              <w:adjustRightInd w:val="0"/>
              <w:spacing w:line="276" w:lineRule="auto"/>
              <w:ind w:left="-10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Documentos a anexar:</w:t>
            </w:r>
          </w:p>
        </w:tc>
      </w:tr>
      <w:tr w:rsidR="00293B9D" w:rsidRPr="00293B9D" w:rsidTr="00641D49">
        <w:trPr>
          <w:trHeight w:val="548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Documento comprovativo de legitimidade do requerente</w:t>
            </w:r>
          </w:p>
        </w:tc>
      </w:tr>
      <w:tr w:rsidR="00293B9D" w:rsidRPr="00293B9D" w:rsidTr="00641D49">
        <w:trPr>
          <w:trHeight w:val="570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Planta de localização fornecida pela Câmara Municipal com identificação do local previsto para a ocupação ou utilização, à escala 1:1000</w:t>
            </w:r>
          </w:p>
        </w:tc>
      </w:tr>
      <w:tr w:rsidR="00293B9D" w:rsidRPr="00293B9D" w:rsidTr="00641D49">
        <w:trPr>
          <w:trHeight w:val="564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Planta ou fotografia a cores indicando o local previsto para a ocupação ou utilização, colada em folha A4</w:t>
            </w:r>
          </w:p>
        </w:tc>
      </w:tr>
      <w:tr w:rsidR="00293B9D" w:rsidRPr="00293B9D" w:rsidTr="00641D49">
        <w:trPr>
          <w:trHeight w:val="572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Desenho do meio ou artigo a utilizar na ocupação ou utilização, com a indicação da forma, dimensão, balanço e distância do passeio</w:t>
            </w:r>
          </w:p>
        </w:tc>
      </w:tr>
      <w:tr w:rsidR="00293B9D" w:rsidRPr="00293B9D" w:rsidTr="00641D49">
        <w:trPr>
          <w:trHeight w:val="566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Memória descritiva indicativa dos materiais, cores, configuração e legendas a utilizar e outros documentos julgados necessária para uma melhor apreciação do pedido</w:t>
            </w:r>
          </w:p>
        </w:tc>
      </w:tr>
      <w:tr w:rsidR="00293B9D" w:rsidRPr="00293B9D" w:rsidTr="00641D49">
        <w:trPr>
          <w:trHeight w:val="560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Autorização do proprietário, usufrutuário, locatário, ou titular de outros direitos, sempre que o equipamento seja instalado em propriedade alheia ou em regime de propriedade horizontal</w:t>
            </w:r>
          </w:p>
        </w:tc>
      </w:tr>
      <w:tr w:rsidR="00293B9D" w:rsidRPr="00293B9D" w:rsidTr="00641D49">
        <w:trPr>
          <w:trHeight w:val="582"/>
        </w:trPr>
        <w:tc>
          <w:tcPr>
            <w:tcW w:w="626" w:type="dxa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Termo de responsabilidade assinado pelo técnico responsável pela instalação, ou pela montagem e desmontagem de equipamento fixo e ou móvel de apoio à obras bem como declaração emitida pela associação profissional a que pertença, donde conste a sua inscrição na mesma</w:t>
            </w:r>
          </w:p>
        </w:tc>
      </w:tr>
      <w:tr w:rsidR="00293B9D" w:rsidRPr="00293B9D" w:rsidTr="00641D49">
        <w:trPr>
          <w:trHeight w:val="562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293B9D" w:rsidRPr="00293B9D" w:rsidRDefault="00381A67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3B9D" w:rsidRPr="00293B9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B9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As declarações prestadas correspondem à verdade e não omitem qualquer informação relevante. Comprometo--me a comunicar qualquer alteração da informação prestada no prazo de 30 dias após a sua ocorrência.</w:t>
            </w:r>
          </w:p>
        </w:tc>
      </w:tr>
    </w:tbl>
    <w:p w:rsidR="00293B9D" w:rsidRPr="00293B9D" w:rsidRDefault="00293B9D" w:rsidP="00293B9D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9815" w:type="dxa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15"/>
      </w:tblGrid>
      <w:tr w:rsidR="00293B9D" w:rsidRPr="00293B9D" w:rsidTr="00166720">
        <w:trPr>
          <w:trHeight w:val="85"/>
        </w:trPr>
        <w:tc>
          <w:tcPr>
            <w:tcW w:w="9815" w:type="dxa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293B9D" w:rsidRPr="00293B9D" w:rsidRDefault="00293B9D" w:rsidP="00293B9D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379"/>
      </w:tblGrid>
      <w:tr w:rsidR="00293B9D" w:rsidRPr="00293B9D" w:rsidTr="00D5019F">
        <w:tc>
          <w:tcPr>
            <w:tcW w:w="3544" w:type="dxa"/>
          </w:tcPr>
          <w:p w:rsidR="00293B9D" w:rsidRPr="00293B9D" w:rsidRDefault="00293B9D" w:rsidP="00D5019F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9789F5085CAB4366A5159C05ED622D10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293B9D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79" w:type="dxa"/>
          </w:tcPr>
          <w:p w:rsidR="00293B9D" w:rsidRPr="00293B9D" w:rsidRDefault="00293B9D" w:rsidP="00D5019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293B9D" w:rsidRPr="00293B9D" w:rsidRDefault="00293B9D" w:rsidP="00D5019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293B9D" w:rsidRPr="00293B9D" w:rsidRDefault="00293B9D" w:rsidP="00D5019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93B9D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</w:tc>
      </w:tr>
    </w:tbl>
    <w:p w:rsidR="00293B9D" w:rsidRPr="00293B9D" w:rsidRDefault="00293B9D" w:rsidP="00293B9D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9923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293B9D" w:rsidRPr="00293B9D" w:rsidTr="00166720">
        <w:trPr>
          <w:trHeight w:val="85"/>
        </w:trPr>
        <w:tc>
          <w:tcPr>
            <w:tcW w:w="9923" w:type="dxa"/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DOCUMENTO DEVE EXIBIR</w:t>
            </w:r>
          </w:p>
        </w:tc>
      </w:tr>
    </w:tbl>
    <w:p w:rsidR="00293B9D" w:rsidRPr="00293B9D" w:rsidRDefault="00293B9D" w:rsidP="00293B9D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293B9D" w:rsidRPr="00293B9D" w:rsidRDefault="00293B9D" w:rsidP="00703E24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93B9D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293B9D" w:rsidRPr="00293B9D" w:rsidRDefault="00293B9D" w:rsidP="00703E24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293B9D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922"/>
      </w:tblGrid>
      <w:tr w:rsidR="00293B9D" w:rsidRPr="00293B9D" w:rsidTr="00166720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293B9D" w:rsidRPr="00293B9D" w:rsidTr="00166720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293B9D" w:rsidRPr="00293B9D" w:rsidRDefault="00293B9D" w:rsidP="00293B9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045C2" w:rsidRPr="00236601" w:rsidRDefault="00D045C2" w:rsidP="00D045C2">
      <w:pPr>
        <w:autoSpaceDE w:val="0"/>
        <w:autoSpaceDN w:val="0"/>
        <w:adjustRightInd w:val="0"/>
        <w:ind w:left="142"/>
        <w:rPr>
          <w:rFonts w:asciiTheme="minorHAnsi" w:hAnsiTheme="minorHAnsi" w:cs="Tahoma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da Amadora de 29/12/2014</w:t>
      </w:r>
    </w:p>
    <w:p w:rsidR="008170C3" w:rsidRDefault="008170C3">
      <w:r>
        <w:br w:type="page"/>
      </w: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922"/>
      </w:tblGrid>
      <w:tr w:rsidR="00293B9D" w:rsidRPr="00293B9D" w:rsidTr="00166720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lastRenderedPageBreak/>
              <w:br w:type="page"/>
            </w:r>
          </w:p>
        </w:tc>
      </w:tr>
      <w:tr w:rsidR="00293B9D" w:rsidRPr="00293B9D" w:rsidTr="00166720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2B78C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ENTREGA</w:t>
            </w:r>
          </w:p>
        </w:tc>
      </w:tr>
    </w:tbl>
    <w:p w:rsidR="00293B9D" w:rsidRPr="00293B9D" w:rsidRDefault="00293B9D" w:rsidP="00293B9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922"/>
      </w:tblGrid>
      <w:tr w:rsidR="00293B9D" w:rsidRPr="00293B9D" w:rsidTr="00166720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F6645" w:rsidRPr="002311D9" w:rsidRDefault="00BF6645" w:rsidP="00BF6645">
            <w:pPr>
              <w:ind w:left="34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11D9">
              <w:rPr>
                <w:rFonts w:asciiTheme="minorHAnsi" w:hAnsiTheme="minorHAnsi"/>
                <w:sz w:val="22"/>
                <w:szCs w:val="22"/>
              </w:rPr>
              <w:t>O documento pode ser entregue das seguintes formas:</w:t>
            </w:r>
          </w:p>
          <w:p w:rsidR="00BF6645" w:rsidRPr="002311D9" w:rsidRDefault="00BF6645" w:rsidP="00BF664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BF6645" w:rsidRPr="002311D9" w:rsidRDefault="00BF6645" w:rsidP="00BF6645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Theme="minorHAnsi" w:hAnsiTheme="minorHAnsi"/>
              </w:rPr>
            </w:pPr>
            <w:r w:rsidRPr="002311D9">
              <w:rPr>
                <w:rFonts w:asciiTheme="minorHAnsi" w:hAnsiTheme="minorHAnsi"/>
              </w:rPr>
              <w:t xml:space="preserve">Correio Electrónico : </w:t>
            </w:r>
          </w:p>
          <w:p w:rsidR="00BF6645" w:rsidRPr="002311D9" w:rsidRDefault="00381A67" w:rsidP="00BF664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i/>
                <w:iCs/>
              </w:rPr>
            </w:pPr>
            <w:hyperlink r:id="rId8" w:history="1">
              <w:r w:rsidR="00BF6645" w:rsidRPr="002311D9">
                <w:rPr>
                  <w:rStyle w:val="Hiperligao"/>
                  <w:rFonts w:asciiTheme="minorHAnsi" w:hAnsiTheme="minorHAnsi"/>
                  <w:i/>
                  <w:iCs/>
                </w:rPr>
                <w:t>geral@cm-amadora.pt</w:t>
              </w:r>
            </w:hyperlink>
          </w:p>
          <w:p w:rsidR="00BF6645" w:rsidRPr="002311D9" w:rsidRDefault="00BF6645" w:rsidP="00BF6645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Theme="minorHAnsi" w:hAnsiTheme="minorHAnsi"/>
              </w:rPr>
            </w:pPr>
            <w:r w:rsidRPr="002311D9">
              <w:rPr>
                <w:rFonts w:asciiTheme="minorHAnsi" w:hAnsiTheme="minorHAnsi"/>
              </w:rPr>
              <w:t>Correio:</w:t>
            </w:r>
          </w:p>
          <w:p w:rsidR="00BF6645" w:rsidRPr="002311D9" w:rsidRDefault="00BF6645" w:rsidP="00BF664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</w:rPr>
            </w:pPr>
            <w:r w:rsidRPr="002311D9">
              <w:rPr>
                <w:rFonts w:asciiTheme="minorHAnsi" w:hAnsiTheme="minorHAnsi"/>
              </w:rPr>
              <w:t>Câmara Municipal da Amadora</w:t>
            </w:r>
          </w:p>
          <w:p w:rsidR="00BF6645" w:rsidRPr="002311D9" w:rsidRDefault="00BF6645" w:rsidP="00BF664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</w:rPr>
            </w:pPr>
            <w:r w:rsidRPr="002311D9">
              <w:rPr>
                <w:rFonts w:asciiTheme="minorHAnsi" w:hAnsiTheme="minorHAnsi"/>
              </w:rPr>
              <w:t>Av. Movimento das Forças Armadas, 1</w:t>
            </w:r>
          </w:p>
          <w:p w:rsidR="00BF6645" w:rsidRPr="002311D9" w:rsidRDefault="00BF6645" w:rsidP="00BF664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</w:rPr>
            </w:pPr>
            <w:r w:rsidRPr="002311D9">
              <w:rPr>
                <w:rFonts w:asciiTheme="minorHAnsi" w:hAnsiTheme="minorHAnsi"/>
              </w:rPr>
              <w:t>2700-595 Amadora</w:t>
            </w:r>
          </w:p>
          <w:p w:rsidR="00D045C2" w:rsidRDefault="00BF6645" w:rsidP="00D045C2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Theme="minorHAnsi" w:hAnsiTheme="minorHAnsi"/>
                <w:noProof/>
              </w:rPr>
            </w:pPr>
            <w:r w:rsidRPr="002311D9">
              <w:rPr>
                <w:rFonts w:asciiTheme="minorHAnsi" w:hAnsiTheme="minorHAnsi"/>
              </w:rPr>
              <w:t>No serviço de atendimento na Câmara Municipal da Amadora, no horário compreendido entre as 9h-12h30 e as 14h-17h30</w:t>
            </w:r>
            <w:r w:rsidR="00D045C2">
              <w:rPr>
                <w:rFonts w:asciiTheme="minorHAnsi" w:hAnsiTheme="minorHAnsi"/>
                <w:noProof/>
              </w:rPr>
              <w:t>.</w:t>
            </w:r>
          </w:p>
          <w:p w:rsidR="00D045C2" w:rsidRPr="00D045C2" w:rsidRDefault="00D045C2" w:rsidP="00D045C2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noProof/>
              </w:rPr>
            </w:pPr>
          </w:p>
        </w:tc>
      </w:tr>
      <w:tr w:rsidR="00293B9D" w:rsidRPr="00293B9D" w:rsidTr="00166720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293B9D" w:rsidRPr="00293B9D" w:rsidRDefault="00293B9D" w:rsidP="00D5019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293B9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09 DESPACHO</w:t>
            </w:r>
          </w:p>
        </w:tc>
      </w:tr>
    </w:tbl>
    <w:p w:rsidR="00293B9D" w:rsidRPr="00293B9D" w:rsidRDefault="00293B9D" w:rsidP="00293B9D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:rsidR="00DA353C" w:rsidRPr="00293B9D" w:rsidRDefault="00DA353C" w:rsidP="00293B9D">
      <w:pPr>
        <w:rPr>
          <w:rFonts w:asciiTheme="minorHAnsi" w:hAnsiTheme="minorHAnsi"/>
          <w:sz w:val="22"/>
          <w:szCs w:val="22"/>
        </w:rPr>
      </w:pPr>
    </w:p>
    <w:p w:rsidR="00293B9D" w:rsidRPr="00293B9D" w:rsidRDefault="00293B9D">
      <w:pPr>
        <w:rPr>
          <w:rFonts w:asciiTheme="minorHAnsi" w:hAnsiTheme="minorHAnsi"/>
          <w:sz w:val="22"/>
          <w:szCs w:val="22"/>
        </w:rPr>
      </w:pPr>
    </w:p>
    <w:sectPr w:rsidR="00293B9D" w:rsidRPr="00293B9D" w:rsidSect="00F653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419" w:rsidRDefault="00813419" w:rsidP="006D3E5B">
      <w:r>
        <w:separator/>
      </w:r>
    </w:p>
  </w:endnote>
  <w:endnote w:type="continuationSeparator" w:id="0">
    <w:p w:rsidR="00813419" w:rsidRDefault="00813419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66" w:rsidRDefault="0004276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381A67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381A67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186FB4" w:rsidRDefault="00381A67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381A67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381A67" w:rsidRPr="00160CD1">
      <w:rPr>
        <w:rFonts w:ascii="Calibri" w:hAnsi="Calibri"/>
        <w:sz w:val="14"/>
        <w:szCs w:val="14"/>
      </w:rPr>
      <w:fldChar w:fldCharType="separate"/>
    </w:r>
    <w:r w:rsidR="001F33AD">
      <w:rPr>
        <w:rFonts w:ascii="Calibri" w:hAnsi="Calibri"/>
        <w:noProof/>
        <w:sz w:val="14"/>
        <w:szCs w:val="14"/>
        <w:lang w:val="pt-PT"/>
      </w:rPr>
      <w:t>4</w:t>
    </w:r>
    <w:r w:rsidR="00381A67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381A67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381A67" w:rsidRPr="00160CD1">
      <w:rPr>
        <w:rFonts w:ascii="Calibri" w:hAnsi="Calibri"/>
        <w:sz w:val="14"/>
        <w:szCs w:val="14"/>
      </w:rPr>
      <w:fldChar w:fldCharType="separate"/>
    </w:r>
    <w:r w:rsidR="001F33AD">
      <w:rPr>
        <w:rFonts w:ascii="Calibri" w:hAnsi="Calibri"/>
        <w:noProof/>
        <w:sz w:val="14"/>
        <w:szCs w:val="14"/>
        <w:lang w:val="pt-PT"/>
      </w:rPr>
      <w:t>4</w:t>
    </w:r>
    <w:r w:rsidR="00381A67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66" w:rsidRDefault="0004276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419" w:rsidRDefault="00813419" w:rsidP="006D3E5B">
      <w:r>
        <w:separator/>
      </w:r>
    </w:p>
  </w:footnote>
  <w:footnote w:type="continuationSeparator" w:id="0">
    <w:p w:rsidR="00813419" w:rsidRDefault="00813419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66" w:rsidRDefault="0004276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381A67" w:rsidP="00E431FB">
    <w:pPr>
      <w:pStyle w:val="Cabealho"/>
      <w:tabs>
        <w:tab w:val="clear" w:pos="4320"/>
        <w:tab w:val="clear" w:pos="8640"/>
        <w:tab w:val="right" w:pos="10199"/>
      </w:tabs>
    </w:pPr>
    <w:r w:rsidRPr="00381A67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293B9D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A10</w:t>
                </w:r>
              </w:p>
            </w:txbxContent>
          </v:textbox>
          <w10:wrap anchory="page"/>
          <w10:anchorlock/>
        </v:shape>
      </w:pict>
    </w:r>
    <w:r w:rsidRPr="00381A67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44.75pt;margin-top:53.6pt;width:121.4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293B9D" w:rsidRDefault="00293B9D" w:rsidP="00FD0BA6">
                <w:pPr>
                  <w:jc w:val="right"/>
                  <w:rPr>
                    <w:rFonts w:ascii="Calibri" w:hAnsi="Calibri"/>
                    <w:noProof/>
                    <w:sz w:val="12"/>
                    <w:szCs w:val="12"/>
                  </w:rPr>
                </w:pPr>
                <w:r w:rsidRPr="00725A19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Ocupações Diversas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 xml:space="preserve"> </w:t>
                </w:r>
              </w:p>
              <w:p w:rsidR="00FD0BA6" w:rsidRPr="00DA1621" w:rsidRDefault="00293B9D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A10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1F33AD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381A67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381A67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381A67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381A67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042766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042766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</w:t>
                    </w:r>
                    <w:r w:rsidR="00042766" w:rsidRPr="006617D5">
                      <w:rPr>
                        <w:rFonts w:asciiTheme="minorHAnsi" w:hAnsiTheme="minorHAnsi"/>
                        <w:sz w:val="14"/>
                        <w:szCs w:val="14"/>
                      </w:rPr>
                      <w:t>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66" w:rsidRDefault="0004276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Uo0x2/8739znbVNeVsxFayDCT4A=" w:salt="5Wo5dh6qqGeCqQGPv8CsN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42A52"/>
    <w:rsid w:val="000048F6"/>
    <w:rsid w:val="000066DA"/>
    <w:rsid w:val="00012EB6"/>
    <w:rsid w:val="0002723C"/>
    <w:rsid w:val="00030D98"/>
    <w:rsid w:val="000337D7"/>
    <w:rsid w:val="000345F7"/>
    <w:rsid w:val="000367CB"/>
    <w:rsid w:val="00042766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E3C7D"/>
    <w:rsid w:val="000F6052"/>
    <w:rsid w:val="0010505E"/>
    <w:rsid w:val="001101EB"/>
    <w:rsid w:val="00136809"/>
    <w:rsid w:val="00145E6A"/>
    <w:rsid w:val="0016184B"/>
    <w:rsid w:val="00166720"/>
    <w:rsid w:val="00186FB4"/>
    <w:rsid w:val="001A15A7"/>
    <w:rsid w:val="001C4423"/>
    <w:rsid w:val="001E3BC3"/>
    <w:rsid w:val="001E3E06"/>
    <w:rsid w:val="001F1F85"/>
    <w:rsid w:val="001F31AB"/>
    <w:rsid w:val="001F33AD"/>
    <w:rsid w:val="00204A09"/>
    <w:rsid w:val="002366EA"/>
    <w:rsid w:val="00247C4A"/>
    <w:rsid w:val="0025594A"/>
    <w:rsid w:val="0025657E"/>
    <w:rsid w:val="00260F6B"/>
    <w:rsid w:val="00263811"/>
    <w:rsid w:val="0027174D"/>
    <w:rsid w:val="002770A9"/>
    <w:rsid w:val="00293B9D"/>
    <w:rsid w:val="00296211"/>
    <w:rsid w:val="002B78C7"/>
    <w:rsid w:val="002C21B0"/>
    <w:rsid w:val="002D0500"/>
    <w:rsid w:val="002D49D5"/>
    <w:rsid w:val="002E07D3"/>
    <w:rsid w:val="002F3401"/>
    <w:rsid w:val="00317FDB"/>
    <w:rsid w:val="003370C2"/>
    <w:rsid w:val="00347AE4"/>
    <w:rsid w:val="003634AF"/>
    <w:rsid w:val="00381A67"/>
    <w:rsid w:val="003A37D4"/>
    <w:rsid w:val="003B09A0"/>
    <w:rsid w:val="003B09B9"/>
    <w:rsid w:val="003C3EBE"/>
    <w:rsid w:val="00410F56"/>
    <w:rsid w:val="00415907"/>
    <w:rsid w:val="004256E9"/>
    <w:rsid w:val="0045170F"/>
    <w:rsid w:val="00456EB8"/>
    <w:rsid w:val="00460830"/>
    <w:rsid w:val="00464F36"/>
    <w:rsid w:val="00467E44"/>
    <w:rsid w:val="004868ED"/>
    <w:rsid w:val="0049207E"/>
    <w:rsid w:val="004D4220"/>
    <w:rsid w:val="004E36BA"/>
    <w:rsid w:val="004F4D38"/>
    <w:rsid w:val="005104E2"/>
    <w:rsid w:val="005349B8"/>
    <w:rsid w:val="005412E9"/>
    <w:rsid w:val="005509D4"/>
    <w:rsid w:val="0055649C"/>
    <w:rsid w:val="0056063D"/>
    <w:rsid w:val="00581D44"/>
    <w:rsid w:val="005824F1"/>
    <w:rsid w:val="00586970"/>
    <w:rsid w:val="005B1EB0"/>
    <w:rsid w:val="005B3A76"/>
    <w:rsid w:val="005D1500"/>
    <w:rsid w:val="0060060C"/>
    <w:rsid w:val="00610591"/>
    <w:rsid w:val="0061160C"/>
    <w:rsid w:val="00614D36"/>
    <w:rsid w:val="00626E7A"/>
    <w:rsid w:val="006365A9"/>
    <w:rsid w:val="00641D49"/>
    <w:rsid w:val="00657D8F"/>
    <w:rsid w:val="00663802"/>
    <w:rsid w:val="00671CD3"/>
    <w:rsid w:val="006D3E5B"/>
    <w:rsid w:val="006F1261"/>
    <w:rsid w:val="00703E24"/>
    <w:rsid w:val="00717E81"/>
    <w:rsid w:val="00731BA4"/>
    <w:rsid w:val="007A0021"/>
    <w:rsid w:val="007A4944"/>
    <w:rsid w:val="007B2016"/>
    <w:rsid w:val="007B4BDB"/>
    <w:rsid w:val="007E1B52"/>
    <w:rsid w:val="00803F9E"/>
    <w:rsid w:val="00807787"/>
    <w:rsid w:val="00813419"/>
    <w:rsid w:val="008170C3"/>
    <w:rsid w:val="00821CB6"/>
    <w:rsid w:val="00841680"/>
    <w:rsid w:val="008417CE"/>
    <w:rsid w:val="00841DD6"/>
    <w:rsid w:val="00842A52"/>
    <w:rsid w:val="008448DB"/>
    <w:rsid w:val="00867FA3"/>
    <w:rsid w:val="00872552"/>
    <w:rsid w:val="00887367"/>
    <w:rsid w:val="00887FAD"/>
    <w:rsid w:val="008963FE"/>
    <w:rsid w:val="008B6E49"/>
    <w:rsid w:val="008C5F53"/>
    <w:rsid w:val="008D1597"/>
    <w:rsid w:val="008E738F"/>
    <w:rsid w:val="00901B96"/>
    <w:rsid w:val="00926CDA"/>
    <w:rsid w:val="009320A4"/>
    <w:rsid w:val="00934F04"/>
    <w:rsid w:val="00975579"/>
    <w:rsid w:val="00990457"/>
    <w:rsid w:val="00994DD2"/>
    <w:rsid w:val="00996AA6"/>
    <w:rsid w:val="009A4DD0"/>
    <w:rsid w:val="009D36D9"/>
    <w:rsid w:val="009D7563"/>
    <w:rsid w:val="009F00FA"/>
    <w:rsid w:val="009F560A"/>
    <w:rsid w:val="00A26065"/>
    <w:rsid w:val="00A64D11"/>
    <w:rsid w:val="00A64DC3"/>
    <w:rsid w:val="00A65AC8"/>
    <w:rsid w:val="00A85305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7378"/>
    <w:rsid w:val="00B50737"/>
    <w:rsid w:val="00B70283"/>
    <w:rsid w:val="00B75DF3"/>
    <w:rsid w:val="00B83D96"/>
    <w:rsid w:val="00B84DDD"/>
    <w:rsid w:val="00B878A5"/>
    <w:rsid w:val="00BC2A52"/>
    <w:rsid w:val="00BD3DE9"/>
    <w:rsid w:val="00BE3EDC"/>
    <w:rsid w:val="00BF4D00"/>
    <w:rsid w:val="00BF6645"/>
    <w:rsid w:val="00C14399"/>
    <w:rsid w:val="00C27FD4"/>
    <w:rsid w:val="00C40E02"/>
    <w:rsid w:val="00C47E87"/>
    <w:rsid w:val="00C54C51"/>
    <w:rsid w:val="00C70B72"/>
    <w:rsid w:val="00C96281"/>
    <w:rsid w:val="00CA0B02"/>
    <w:rsid w:val="00CA606A"/>
    <w:rsid w:val="00CB11D6"/>
    <w:rsid w:val="00CE1140"/>
    <w:rsid w:val="00CE51F9"/>
    <w:rsid w:val="00D045C2"/>
    <w:rsid w:val="00D0521F"/>
    <w:rsid w:val="00D1555B"/>
    <w:rsid w:val="00D60152"/>
    <w:rsid w:val="00D738CA"/>
    <w:rsid w:val="00DA1621"/>
    <w:rsid w:val="00DA353C"/>
    <w:rsid w:val="00DA4287"/>
    <w:rsid w:val="00DB4F69"/>
    <w:rsid w:val="00DC2F63"/>
    <w:rsid w:val="00DC54B3"/>
    <w:rsid w:val="00DD33FF"/>
    <w:rsid w:val="00DF23EA"/>
    <w:rsid w:val="00DF473B"/>
    <w:rsid w:val="00E17BAB"/>
    <w:rsid w:val="00E17EB4"/>
    <w:rsid w:val="00E30630"/>
    <w:rsid w:val="00E349C6"/>
    <w:rsid w:val="00E34B06"/>
    <w:rsid w:val="00E431FB"/>
    <w:rsid w:val="00E51B2C"/>
    <w:rsid w:val="00E533AE"/>
    <w:rsid w:val="00E7109C"/>
    <w:rsid w:val="00E71BF0"/>
    <w:rsid w:val="00E93D82"/>
    <w:rsid w:val="00EB54D9"/>
    <w:rsid w:val="00F27261"/>
    <w:rsid w:val="00F46587"/>
    <w:rsid w:val="00F65370"/>
    <w:rsid w:val="00F850DE"/>
    <w:rsid w:val="00F90E57"/>
    <w:rsid w:val="00F9798D"/>
    <w:rsid w:val="00FA5619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4868E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unhideWhenUsed/>
    <w:rsid w:val="002B78C7"/>
    <w:rPr>
      <w:color w:val="808080"/>
    </w:rPr>
  </w:style>
  <w:style w:type="character" w:styleId="Hiperligao">
    <w:name w:val="Hyperlink"/>
    <w:basedOn w:val="Tipodeletrapredefinidodopargrafo"/>
    <w:uiPriority w:val="99"/>
    <w:unhideWhenUsed/>
    <w:rsid w:val="00BF664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F6645"/>
    <w:pPr>
      <w:ind w:left="720"/>
    </w:pPr>
    <w:rPr>
      <w:rFonts w:ascii="Calibri" w:eastAsiaTheme="minorHAnsi" w:hAnsi="Calibri"/>
      <w:sz w:val="22"/>
      <w:szCs w:val="22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789F5085CAB4366A5159C05ED622D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99FB2E-C1E8-42BA-A62D-C09E202A60DC}"/>
      </w:docPartPr>
      <w:docPartBody>
        <w:p w:rsidR="00804692" w:rsidRDefault="00B07176">
          <w:pPr>
            <w:pStyle w:val="9789F5085CAB4366A5159C05ED622D10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617C8D72CFFA46468D300A6FC47874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99825D-DE02-4B1D-BF8F-615FEABEE305}"/>
      </w:docPartPr>
      <w:docPartBody>
        <w:p w:rsidR="00F81233" w:rsidRDefault="00FA7BB7" w:rsidP="00FA7BB7">
          <w:pPr>
            <w:pStyle w:val="617C8D72CFFA46468D300A6FC478746D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A40942013C14911917196712827A3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79882F-0BB6-4621-8D39-33C37323D83D}"/>
      </w:docPartPr>
      <w:docPartBody>
        <w:p w:rsidR="00F81233" w:rsidRDefault="00FA7BB7" w:rsidP="00FA7BB7">
          <w:pPr>
            <w:pStyle w:val="CA40942013C14911917196712827A33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8D7CC85A6334C8A99BD834B3678DD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A8FCCA-7E4A-4A2D-A29B-8EB9B6382A58}"/>
      </w:docPartPr>
      <w:docPartBody>
        <w:p w:rsidR="00F81233" w:rsidRDefault="00FA7BB7" w:rsidP="00FA7BB7">
          <w:pPr>
            <w:pStyle w:val="A8D7CC85A6334C8A99BD834B3678DD4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A9B6B9020EF41339C681D76DB741B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CE473C-E801-42B2-AD44-104CCD83ED3E}"/>
      </w:docPartPr>
      <w:docPartBody>
        <w:p w:rsidR="00F81233" w:rsidRDefault="00FA7BB7" w:rsidP="00FA7BB7">
          <w:pPr>
            <w:pStyle w:val="4A9B6B9020EF41339C681D76DB741BEB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2DD7736F369A43BD854B2654A46020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FE7FF4-C1F3-4EA8-B21E-AEB8B8143549}"/>
      </w:docPartPr>
      <w:docPartBody>
        <w:p w:rsidR="00F81233" w:rsidRDefault="00FA7BB7" w:rsidP="00FA7BB7">
          <w:pPr>
            <w:pStyle w:val="2DD7736F369A43BD854B2654A460204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7241D4A12AD46B29522DC122605B4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0AB244-2336-4540-82EA-D5F2022490E2}"/>
      </w:docPartPr>
      <w:docPartBody>
        <w:p w:rsidR="00F81233" w:rsidRDefault="00FA7BB7" w:rsidP="00FA7BB7">
          <w:pPr>
            <w:pStyle w:val="C7241D4A12AD46B29522DC122605B44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57395347D3343F4B3F28DC4552C6C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48B7F9-2B2C-4F2B-B0DC-CEEFA1F105A2}"/>
      </w:docPartPr>
      <w:docPartBody>
        <w:p w:rsidR="00F81233" w:rsidRDefault="00FA7BB7" w:rsidP="00FA7BB7">
          <w:pPr>
            <w:pStyle w:val="157395347D3343F4B3F28DC4552C6CF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AB43F6EE67A442D9A8FB9D9A43D22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8B3465-8FEF-4634-8B12-0987FDE93604}"/>
      </w:docPartPr>
      <w:docPartBody>
        <w:p w:rsidR="00F81233" w:rsidRDefault="00FA7BB7" w:rsidP="00FA7BB7">
          <w:pPr>
            <w:pStyle w:val="EAB43F6EE67A442D9A8FB9D9A43D22C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ED1831223594228BBC7FD690020D6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8CF3FF-1F31-4330-B1AC-078BE394B610}"/>
      </w:docPartPr>
      <w:docPartBody>
        <w:p w:rsidR="00F81233" w:rsidRDefault="00FA7BB7" w:rsidP="00FA7BB7">
          <w:pPr>
            <w:pStyle w:val="2ED1831223594228BBC7FD690020D60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72F8699A148439EB19AE7A32E1768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075E00-0EDD-4FB9-95F2-E867FD8BF17D}"/>
      </w:docPartPr>
      <w:docPartBody>
        <w:p w:rsidR="00F81233" w:rsidRDefault="00FA7BB7" w:rsidP="00FA7BB7">
          <w:pPr>
            <w:pStyle w:val="B72F8699A148439EB19AE7A32E17682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FB99B95B2654AB8873AEA4E37F769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F62D43-1E29-4CC4-9E9D-002A9725EC03}"/>
      </w:docPartPr>
      <w:docPartBody>
        <w:p w:rsidR="00F81233" w:rsidRDefault="00FA7BB7" w:rsidP="00FA7BB7">
          <w:pPr>
            <w:pStyle w:val="2FB99B95B2654AB8873AEA4E37F7698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EE65A9803144BAA8D6F4994616EB8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A85B1D-FE16-475D-B0EC-3109640CB780}"/>
      </w:docPartPr>
      <w:docPartBody>
        <w:p w:rsidR="00F81233" w:rsidRDefault="00FA7BB7" w:rsidP="00FA7BB7">
          <w:pPr>
            <w:pStyle w:val="7EE65A9803144BAA8D6F4994616EB8C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AED809B6667462A971EB014AD9AD5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7B9ADF-AF9A-4416-B9DB-50A34BA540A4}"/>
      </w:docPartPr>
      <w:docPartBody>
        <w:p w:rsidR="00F81233" w:rsidRDefault="00FA7BB7" w:rsidP="00FA7BB7">
          <w:pPr>
            <w:pStyle w:val="9AED809B6667462A971EB014AD9AD5E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E5820B66E2E4024A8716B69B1204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028650-4123-443A-A133-35B0E78CB8C3}"/>
      </w:docPartPr>
      <w:docPartBody>
        <w:p w:rsidR="00F81233" w:rsidRDefault="00FA7BB7" w:rsidP="00FA7BB7">
          <w:pPr>
            <w:pStyle w:val="DE5820B66E2E4024A8716B69B120480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D871695AB02461B960E303ADFE479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236DEA-E420-40BC-8FE8-EE189ACF3E4E}"/>
      </w:docPartPr>
      <w:docPartBody>
        <w:p w:rsidR="00F81233" w:rsidRDefault="00FA7BB7" w:rsidP="00FA7BB7">
          <w:pPr>
            <w:pStyle w:val="9D871695AB02461B960E303ADFE4790E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47C6A1BD67548789D045E13856D02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9A9CE0-62C6-45CE-B0B1-16E138DAFAEA}"/>
      </w:docPartPr>
      <w:docPartBody>
        <w:p w:rsidR="00F81233" w:rsidRDefault="00FA7BB7" w:rsidP="00FA7BB7">
          <w:pPr>
            <w:pStyle w:val="447C6A1BD67548789D045E13856D029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D8816EEF7324CE99ADB12AE282D5C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EBD5CA-8BEF-4BAA-AE39-61EA5DE56C30}"/>
      </w:docPartPr>
      <w:docPartBody>
        <w:p w:rsidR="00F81233" w:rsidRDefault="00FA7BB7" w:rsidP="00FA7BB7">
          <w:pPr>
            <w:pStyle w:val="AD8816EEF7324CE99ADB12AE282D5CE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353BAF8867C4205A3AA8DE5E2D36C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969D9B-506A-493E-BFFA-B661821CD7E3}"/>
      </w:docPartPr>
      <w:docPartBody>
        <w:p w:rsidR="00F81233" w:rsidRDefault="00FA7BB7" w:rsidP="00FA7BB7">
          <w:pPr>
            <w:pStyle w:val="8353BAF8867C4205A3AA8DE5E2D36CB3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13E21A8DAA24476FA3435E177279B5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08C328-510C-49BE-B806-61DCCFAA46CC}"/>
      </w:docPartPr>
      <w:docPartBody>
        <w:p w:rsidR="00F81233" w:rsidRDefault="00FA7BB7" w:rsidP="00FA7BB7">
          <w:pPr>
            <w:pStyle w:val="13E21A8DAA24476FA3435E177279B59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11315CC1B484B799AE6EE1E64C6A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4E1115-8E6E-4ED1-A238-108DB567ADB0}"/>
      </w:docPartPr>
      <w:docPartBody>
        <w:p w:rsidR="00F81233" w:rsidRDefault="00FA7BB7" w:rsidP="00FA7BB7">
          <w:pPr>
            <w:pStyle w:val="511315CC1B484B799AE6EE1E64C6A97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93C44C02A724E9A91B5CB9ECEE1DF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31FDB1-B7B6-4621-B2F5-75633A141BA2}"/>
      </w:docPartPr>
      <w:docPartBody>
        <w:p w:rsidR="00F81233" w:rsidRDefault="00FA7BB7" w:rsidP="00FA7BB7">
          <w:pPr>
            <w:pStyle w:val="393C44C02A724E9A91B5CB9ECEE1DF5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5D9510A153749A3B53522A128F28E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637A7F-379C-4FF2-A667-244022B392DB}"/>
      </w:docPartPr>
      <w:docPartBody>
        <w:p w:rsidR="00F81233" w:rsidRDefault="00FA7BB7" w:rsidP="00FA7BB7">
          <w:pPr>
            <w:pStyle w:val="15D9510A153749A3B53522A128F28E2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B9CE96AE66946CDB9B03469872105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DA0B88-AA8C-45BA-A9D3-D078C4CD1569}"/>
      </w:docPartPr>
      <w:docPartBody>
        <w:p w:rsidR="00F81233" w:rsidRDefault="00FA7BB7" w:rsidP="00FA7BB7">
          <w:pPr>
            <w:pStyle w:val="4B9CE96AE66946CDB9B034698721050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2153F0B7CFC45FDAD2CC4AC194FC4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3096D1-1884-4994-B694-B3062FC67EC0}"/>
      </w:docPartPr>
      <w:docPartBody>
        <w:p w:rsidR="00F81233" w:rsidRDefault="00FA7BB7" w:rsidP="00FA7BB7">
          <w:pPr>
            <w:pStyle w:val="62153F0B7CFC45FDAD2CC4AC194FC45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5BBFCE2DA504C5686DADA04A158CA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E20ABB-045E-48C0-92F8-5B104B3385F9}"/>
      </w:docPartPr>
      <w:docPartBody>
        <w:p w:rsidR="00F81233" w:rsidRDefault="00FA7BB7" w:rsidP="00FA7BB7">
          <w:pPr>
            <w:pStyle w:val="05BBFCE2DA504C5686DADA04A158CA6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D5B3CF6AC6F4A6A82D4719D330827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91379B-EC87-4C8A-BAB9-7177C3BCD394}"/>
      </w:docPartPr>
      <w:docPartBody>
        <w:p w:rsidR="00F81233" w:rsidRDefault="00FA7BB7" w:rsidP="00FA7BB7">
          <w:pPr>
            <w:pStyle w:val="AD5B3CF6AC6F4A6A82D4719D3308277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C7DD49464DA47369069B219A5B838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F2EA4D-AED8-47CF-AA7E-1C07FA994DAF}"/>
      </w:docPartPr>
      <w:docPartBody>
        <w:p w:rsidR="00F81233" w:rsidRDefault="00FA7BB7" w:rsidP="00FA7BB7">
          <w:pPr>
            <w:pStyle w:val="3C7DD49464DA47369069B219A5B838F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07176"/>
    <w:rsid w:val="0012209D"/>
    <w:rsid w:val="00504256"/>
    <w:rsid w:val="00804692"/>
    <w:rsid w:val="00AF174F"/>
    <w:rsid w:val="00B07176"/>
    <w:rsid w:val="00B81CFC"/>
    <w:rsid w:val="00C67B79"/>
    <w:rsid w:val="00CE1209"/>
    <w:rsid w:val="00F81233"/>
    <w:rsid w:val="00FA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69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FA7BB7"/>
    <w:rPr>
      <w:color w:val="808080"/>
    </w:rPr>
  </w:style>
  <w:style w:type="paragraph" w:customStyle="1" w:styleId="9789F5085CAB4366A5159C05ED622D10">
    <w:name w:val="9789F5085CAB4366A5159C05ED622D10"/>
    <w:rsid w:val="00804692"/>
  </w:style>
  <w:style w:type="paragraph" w:customStyle="1" w:styleId="617C8D72CFFA46468D300A6FC478746D">
    <w:name w:val="617C8D72CFFA46468D300A6FC478746D"/>
    <w:rsid w:val="00FA7BB7"/>
  </w:style>
  <w:style w:type="paragraph" w:customStyle="1" w:styleId="CA40942013C14911917196712827A33A">
    <w:name w:val="CA40942013C14911917196712827A33A"/>
    <w:rsid w:val="00FA7BB7"/>
  </w:style>
  <w:style w:type="paragraph" w:customStyle="1" w:styleId="A8D7CC85A6334C8A99BD834B3678DD47">
    <w:name w:val="A8D7CC85A6334C8A99BD834B3678DD47"/>
    <w:rsid w:val="00FA7BB7"/>
  </w:style>
  <w:style w:type="paragraph" w:customStyle="1" w:styleId="4A9B6B9020EF41339C681D76DB741BEB">
    <w:name w:val="4A9B6B9020EF41339C681D76DB741BEB"/>
    <w:rsid w:val="00FA7BB7"/>
  </w:style>
  <w:style w:type="paragraph" w:customStyle="1" w:styleId="2DD7736F369A43BD854B2654A4602048">
    <w:name w:val="2DD7736F369A43BD854B2654A4602048"/>
    <w:rsid w:val="00FA7BB7"/>
  </w:style>
  <w:style w:type="paragraph" w:customStyle="1" w:styleId="C7241D4A12AD46B29522DC122605B443">
    <w:name w:val="C7241D4A12AD46B29522DC122605B443"/>
    <w:rsid w:val="00FA7BB7"/>
  </w:style>
  <w:style w:type="paragraph" w:customStyle="1" w:styleId="157395347D3343F4B3F28DC4552C6CF4">
    <w:name w:val="157395347D3343F4B3F28DC4552C6CF4"/>
    <w:rsid w:val="00FA7BB7"/>
  </w:style>
  <w:style w:type="paragraph" w:customStyle="1" w:styleId="EAB43F6EE67A442D9A8FB9D9A43D22CC">
    <w:name w:val="EAB43F6EE67A442D9A8FB9D9A43D22CC"/>
    <w:rsid w:val="00FA7BB7"/>
  </w:style>
  <w:style w:type="paragraph" w:customStyle="1" w:styleId="2ED1831223594228BBC7FD690020D606">
    <w:name w:val="2ED1831223594228BBC7FD690020D606"/>
    <w:rsid w:val="00FA7BB7"/>
  </w:style>
  <w:style w:type="paragraph" w:customStyle="1" w:styleId="B72F8699A148439EB19AE7A32E176821">
    <w:name w:val="B72F8699A148439EB19AE7A32E176821"/>
    <w:rsid w:val="00FA7BB7"/>
  </w:style>
  <w:style w:type="paragraph" w:customStyle="1" w:styleId="2FB99B95B2654AB8873AEA4E37F7698E">
    <w:name w:val="2FB99B95B2654AB8873AEA4E37F7698E"/>
    <w:rsid w:val="00FA7BB7"/>
  </w:style>
  <w:style w:type="paragraph" w:customStyle="1" w:styleId="7EE65A9803144BAA8D6F4994616EB8CF">
    <w:name w:val="7EE65A9803144BAA8D6F4994616EB8CF"/>
    <w:rsid w:val="00FA7BB7"/>
  </w:style>
  <w:style w:type="paragraph" w:customStyle="1" w:styleId="9AED809B6667462A971EB014AD9AD5E4">
    <w:name w:val="9AED809B6667462A971EB014AD9AD5E4"/>
    <w:rsid w:val="00FA7BB7"/>
  </w:style>
  <w:style w:type="paragraph" w:customStyle="1" w:styleId="DE5820B66E2E4024A8716B69B120480C">
    <w:name w:val="DE5820B66E2E4024A8716B69B120480C"/>
    <w:rsid w:val="00FA7BB7"/>
  </w:style>
  <w:style w:type="paragraph" w:customStyle="1" w:styleId="9D871695AB02461B960E303ADFE4790E">
    <w:name w:val="9D871695AB02461B960E303ADFE4790E"/>
    <w:rsid w:val="00FA7BB7"/>
  </w:style>
  <w:style w:type="paragraph" w:customStyle="1" w:styleId="447C6A1BD67548789D045E13856D0296">
    <w:name w:val="447C6A1BD67548789D045E13856D0296"/>
    <w:rsid w:val="00FA7BB7"/>
  </w:style>
  <w:style w:type="paragraph" w:customStyle="1" w:styleId="AD8816EEF7324CE99ADB12AE282D5CEC">
    <w:name w:val="AD8816EEF7324CE99ADB12AE282D5CEC"/>
    <w:rsid w:val="00FA7BB7"/>
  </w:style>
  <w:style w:type="paragraph" w:customStyle="1" w:styleId="8353BAF8867C4205A3AA8DE5E2D36CB3">
    <w:name w:val="8353BAF8867C4205A3AA8DE5E2D36CB3"/>
    <w:rsid w:val="00FA7BB7"/>
  </w:style>
  <w:style w:type="paragraph" w:customStyle="1" w:styleId="13E21A8DAA24476FA3435E177279B59C">
    <w:name w:val="13E21A8DAA24476FA3435E177279B59C"/>
    <w:rsid w:val="00FA7BB7"/>
  </w:style>
  <w:style w:type="paragraph" w:customStyle="1" w:styleId="511315CC1B484B799AE6EE1E64C6A970">
    <w:name w:val="511315CC1B484B799AE6EE1E64C6A970"/>
    <w:rsid w:val="00FA7BB7"/>
  </w:style>
  <w:style w:type="paragraph" w:customStyle="1" w:styleId="393C44C02A724E9A91B5CB9ECEE1DF5E">
    <w:name w:val="393C44C02A724E9A91B5CB9ECEE1DF5E"/>
    <w:rsid w:val="00FA7BB7"/>
  </w:style>
  <w:style w:type="paragraph" w:customStyle="1" w:styleId="15D9510A153749A3B53522A128F28E2A">
    <w:name w:val="15D9510A153749A3B53522A128F28E2A"/>
    <w:rsid w:val="00FA7BB7"/>
  </w:style>
  <w:style w:type="paragraph" w:customStyle="1" w:styleId="4B9CE96AE66946CDB9B034698721050A">
    <w:name w:val="4B9CE96AE66946CDB9B034698721050A"/>
    <w:rsid w:val="00FA7BB7"/>
  </w:style>
  <w:style w:type="paragraph" w:customStyle="1" w:styleId="62153F0B7CFC45FDAD2CC4AC194FC451">
    <w:name w:val="62153F0B7CFC45FDAD2CC4AC194FC451"/>
    <w:rsid w:val="00FA7BB7"/>
  </w:style>
  <w:style w:type="paragraph" w:customStyle="1" w:styleId="05BBFCE2DA504C5686DADA04A158CA6B">
    <w:name w:val="05BBFCE2DA504C5686DADA04A158CA6B"/>
    <w:rsid w:val="00FA7BB7"/>
  </w:style>
  <w:style w:type="paragraph" w:customStyle="1" w:styleId="AD5B3CF6AC6F4A6A82D4719D33082776">
    <w:name w:val="AD5B3CF6AC6F4A6A82D4719D33082776"/>
    <w:rsid w:val="00FA7BB7"/>
  </w:style>
  <w:style w:type="paragraph" w:customStyle="1" w:styleId="3C7DD49464DA47369069B219A5B838F7">
    <w:name w:val="3C7DD49464DA47369069B219A5B838F7"/>
    <w:rsid w:val="00FA7BB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E3F407-A7E3-4917-A3D8-CADFD39A7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A10_Ocupacoes_diversas.dotx</Template>
  <TotalTime>4030</TotalTime>
  <Pages>4</Pages>
  <Words>940</Words>
  <Characters>5076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20</cp:revision>
  <cp:lastPrinted>2014-10-27T11:53:00Z</cp:lastPrinted>
  <dcterms:created xsi:type="dcterms:W3CDTF">2014-11-04T16:30:00Z</dcterms:created>
  <dcterms:modified xsi:type="dcterms:W3CDTF">2015-06-15T15:54:00Z</dcterms:modified>
</cp:coreProperties>
</file>