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515" w:rsidRDefault="005B2515" w:rsidP="005B2515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>
        <w:rPr>
          <w:rFonts w:asciiTheme="minorHAnsi" w:hAnsiTheme="minorHAnsi" w:cs="FoundryMonoline-Medium"/>
          <w:sz w:val="22"/>
          <w:szCs w:val="22"/>
          <w:lang w:eastAsia="pt-PT"/>
        </w:rPr>
        <w:t>Exmo/a. Sr/ª</w:t>
      </w:r>
      <w:r w:rsidR="005C7415" w:rsidRPr="004D4F0D">
        <w:rPr>
          <w:rFonts w:asciiTheme="minorHAnsi" w:hAnsiTheme="minorHAnsi" w:cs="FoundryMonoline-Medium"/>
          <w:sz w:val="22"/>
          <w:szCs w:val="22"/>
          <w:lang w:eastAsia="pt-PT"/>
        </w:rPr>
        <w:t xml:space="preserve">. </w:t>
      </w:r>
    </w:p>
    <w:p w:rsidR="005C7415" w:rsidRDefault="005C7415" w:rsidP="005B2515">
      <w:pPr>
        <w:autoSpaceDE w:val="0"/>
        <w:autoSpaceDN w:val="0"/>
        <w:adjustRightInd w:val="0"/>
        <w:ind w:firstLine="142"/>
        <w:jc w:val="right"/>
        <w:rPr>
          <w:rFonts w:asciiTheme="minorHAnsi" w:hAnsiTheme="minorHAnsi" w:cs="FoundryMonoline-Medium"/>
          <w:sz w:val="22"/>
          <w:szCs w:val="22"/>
          <w:lang w:eastAsia="pt-PT"/>
        </w:rPr>
      </w:pP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Presidente</w:t>
      </w:r>
      <w:r w:rsidR="005B2515">
        <w:rPr>
          <w:rFonts w:asciiTheme="minorHAnsi" w:hAnsiTheme="minorHAnsi" w:cs="FoundryMonoline-Medium"/>
          <w:sz w:val="22"/>
          <w:szCs w:val="22"/>
          <w:lang w:eastAsia="pt-PT"/>
        </w:rPr>
        <w:t xml:space="preserve"> </w:t>
      </w:r>
      <w:r w:rsidRPr="004D4F0D">
        <w:rPr>
          <w:rFonts w:asciiTheme="minorHAnsi" w:hAnsiTheme="minorHAnsi" w:cs="FoundryMonoline-Medium"/>
          <w:sz w:val="22"/>
          <w:szCs w:val="22"/>
          <w:lang w:eastAsia="pt-PT"/>
        </w:rPr>
        <w:t>da Câmara Municipal da Amadora</w:t>
      </w:r>
    </w:p>
    <w:p w:rsidR="005C7415" w:rsidRDefault="005C7415" w:rsidP="005C7415">
      <w:pPr>
        <w:autoSpaceDE w:val="0"/>
        <w:autoSpaceDN w:val="0"/>
        <w:adjustRightInd w:val="0"/>
        <w:rPr>
          <w:rFonts w:asciiTheme="minorHAnsi" w:hAnsiTheme="minorHAnsi" w:cs="FoundryMonoline-Medium"/>
          <w:sz w:val="22"/>
          <w:szCs w:val="22"/>
          <w:lang w:eastAsia="pt-PT"/>
        </w:rPr>
      </w:pPr>
    </w:p>
    <w:tbl>
      <w:tblPr>
        <w:tblStyle w:val="Tabelacomgrelha"/>
        <w:tblW w:w="9928" w:type="dxa"/>
        <w:tblInd w:w="103" w:type="dxa"/>
        <w:tblBorders>
          <w:top w:val="single" w:sz="8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928"/>
      </w:tblGrid>
      <w:tr w:rsidR="005C7415" w:rsidRPr="004D4F0D" w:rsidTr="005B2515">
        <w:tc>
          <w:tcPr>
            <w:tcW w:w="9928" w:type="dxa"/>
            <w:tcBorders>
              <w:top w:val="single" w:sz="12" w:space="0" w:color="auto"/>
            </w:tcBorders>
          </w:tcPr>
          <w:p w:rsidR="005C7415" w:rsidRPr="004D4F0D" w:rsidRDefault="005C7415" w:rsidP="00CF4BD1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 xml:space="preserve">01 IDENTIFICAÇÃO </w:t>
            </w:r>
            <w:r>
              <w:rPr>
                <w:rFonts w:asciiTheme="minorHAnsi" w:hAnsiTheme="minorHAnsi" w:cs="FoundryMonoline-Bold"/>
                <w:b/>
                <w:bCs/>
                <w:sz w:val="22"/>
                <w:szCs w:val="22"/>
              </w:rPr>
              <w:t>PESSOAL</w:t>
            </w:r>
          </w:p>
        </w:tc>
      </w:tr>
      <w:tr w:rsidR="005C7415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5C7415" w:rsidRPr="00393F84" w:rsidTr="00CF4BD1">
              <w:trPr>
                <w:cantSplit/>
              </w:trPr>
              <w:tc>
                <w:tcPr>
                  <w:tcW w:w="9697" w:type="dxa"/>
                </w:tcPr>
                <w:p w:rsidR="005C7415" w:rsidRPr="00393F84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5C7415" w:rsidRPr="00393F84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2511367"/>
                      <w:placeholder>
                        <w:docPart w:val="5E342F208374403DA8E90D37C2297F03"/>
                      </w:placeholder>
                      <w:showingPlcHdr/>
                      <w:text/>
                    </w:sdtPr>
                    <w:sdtContent>
                      <w:r w:rsidR="005C7415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5C7415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5C7415" w:rsidRPr="007D5003" w:rsidRDefault="005C741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C7415" w:rsidRPr="007C633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5C7415" w:rsidRPr="00344037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5C7415" w:rsidRPr="00344037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5C7415" w:rsidRPr="00344037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499760"/>
                      <w:placeholder>
                        <w:docPart w:val="CC581086F1024C29B4C243B70AB33946"/>
                      </w:placeholder>
                      <w:showingPlcHdr/>
                      <w:text/>
                    </w:sdtPr>
                    <w:sdtContent>
                      <w:r w:rsidR="005C741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C7415" w:rsidRPr="00344037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5C7415" w:rsidRPr="00344037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8"/>
                      <w:placeholder>
                        <w:docPart w:val="46607CCCAEFA45FDB15EC00F64BBFA7A"/>
                      </w:placeholder>
                      <w:showingPlcHdr/>
                      <w:text/>
                    </w:sdtPr>
                    <w:sdtContent>
                      <w:r w:rsidR="005C741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C7415" w:rsidRPr="00344037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178"/>
                    <w:placeholder>
                      <w:docPart w:val="4FA16C28097444059BB7B8FCB42A8924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5C7415" w:rsidRPr="00344037" w:rsidRDefault="005C7415" w:rsidP="00CF4BD1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5C7415" w:rsidRPr="00344037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5C7415" w:rsidRPr="00344037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59"/>
                      <w:placeholder>
                        <w:docPart w:val="B33E195D87A24A649798CA733A04696C"/>
                      </w:placeholder>
                      <w:showingPlcHdr/>
                      <w:text/>
                    </w:sdtPr>
                    <w:sdtContent>
                      <w:r w:rsidR="005C741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5C7415" w:rsidRPr="007C633D" w:rsidRDefault="005C741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C7415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5C7415" w:rsidRPr="00787993" w:rsidTr="00CF4BD1">
              <w:trPr>
                <w:cantSplit/>
              </w:trPr>
              <w:tc>
                <w:tcPr>
                  <w:tcW w:w="9697" w:type="dxa"/>
                </w:tcPr>
                <w:p w:rsidR="005C7415" w:rsidRPr="00787993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5C7415" w:rsidRPr="00787993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0"/>
                      <w:placeholder>
                        <w:docPart w:val="EC692824FBEF47CEA390CA1DBDE2503A"/>
                      </w:placeholder>
                      <w:showingPlcHdr/>
                      <w:text/>
                    </w:sdtPr>
                    <w:sdtContent>
                      <w:r w:rsidR="005C741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5C7415" w:rsidRPr="007D5003" w:rsidRDefault="005C741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C7415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5C7415" w:rsidRPr="00787993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5C7415" w:rsidRPr="00787993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5C7415" w:rsidRPr="00787993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1"/>
                      <w:placeholder>
                        <w:docPart w:val="4D11E6E2A32F466CB8A3EFA51757A12C"/>
                      </w:placeholder>
                      <w:showingPlcHdr/>
                      <w:text/>
                    </w:sdtPr>
                    <w:sdtContent>
                      <w:r w:rsidR="005C741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C7415" w:rsidRPr="00787993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5C7415" w:rsidRPr="00787993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2"/>
                      <w:placeholder>
                        <w:docPart w:val="0EBACE8B69E744ABBF0CBB2B1DCA4B67"/>
                      </w:placeholder>
                      <w:showingPlcHdr/>
                      <w:text/>
                    </w:sdtPr>
                    <w:sdtContent>
                      <w:r w:rsidR="005C741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5C7415" w:rsidRPr="00787993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5C7415" w:rsidRPr="00787993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7"/>
                      <w:placeholder>
                        <w:docPart w:val="BD93114F67204F589789C16A81848FA9"/>
                      </w:placeholder>
                      <w:showingPlcHdr/>
                      <w:text/>
                    </w:sdtPr>
                    <w:sdtContent>
                      <w:r w:rsidR="005C741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5C7415" w:rsidRPr="007D5003" w:rsidRDefault="005C741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C7415" w:rsidRPr="004D4F0D" w:rsidTr="00CF4BD1"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5C7415" w:rsidRPr="0094655E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5C7415" w:rsidRPr="0094655E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5C7415" w:rsidRPr="0094655E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8"/>
                      <w:placeholder>
                        <w:docPart w:val="14182E25933645158C239352400E1183"/>
                      </w:placeholder>
                      <w:showingPlcHdr/>
                      <w:text/>
                    </w:sdtPr>
                    <w:sdtContent>
                      <w:r w:rsidR="005C741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C7415" w:rsidRPr="0094655E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5C7415" w:rsidRPr="0094655E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69"/>
                      <w:placeholder>
                        <w:docPart w:val="0269F48B1076460B875627FF2F4BC905"/>
                      </w:placeholder>
                      <w:showingPlcHdr/>
                      <w:text/>
                    </w:sdtPr>
                    <w:sdtContent>
                      <w:r w:rsidR="005C741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5C7415" w:rsidRPr="0094655E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5C7415" w:rsidRPr="0094655E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0"/>
                      <w:placeholder>
                        <w:docPart w:val="EBC09427CB604473B9E80108063A3CF9"/>
                      </w:placeholder>
                      <w:showingPlcHdr/>
                      <w:text/>
                    </w:sdtPr>
                    <w:sdtContent>
                      <w:r w:rsidR="005C741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5C7415" w:rsidRPr="007D5003" w:rsidRDefault="005C741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C7415" w:rsidRPr="004D4F0D" w:rsidTr="00CF4BD1"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5C7415" w:rsidRPr="0094655E" w:rsidTr="00CF4BD1">
              <w:trPr>
                <w:cantSplit/>
              </w:trPr>
              <w:tc>
                <w:tcPr>
                  <w:tcW w:w="9697" w:type="dxa"/>
                </w:tcPr>
                <w:p w:rsidR="005C7415" w:rsidRPr="0094655E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5C7415" w:rsidRPr="0094655E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598629"/>
                      <w:placeholder>
                        <w:docPart w:val="24011253D25A44949043682E5D02C83A"/>
                      </w:placeholder>
                      <w:showingPlcHdr/>
                      <w:text/>
                    </w:sdtPr>
                    <w:sdtContent>
                      <w:r w:rsidR="005C741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5C7415" w:rsidRPr="007D5003" w:rsidRDefault="005C741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C7415" w:rsidRPr="004D4F0D" w:rsidTr="005B2515">
        <w:tc>
          <w:tcPr>
            <w:tcW w:w="9928" w:type="dxa"/>
            <w:tcBorders>
              <w:top w:val="single" w:sz="4" w:space="0" w:color="auto"/>
              <w:bottom w:val="single" w:sz="12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5C7415" w:rsidRPr="00612632" w:rsidTr="00CF4BD1">
              <w:trPr>
                <w:cantSplit/>
              </w:trPr>
              <w:tc>
                <w:tcPr>
                  <w:tcW w:w="9697" w:type="dxa"/>
                </w:tcPr>
                <w:p w:rsidR="005C7415" w:rsidRPr="00612632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>Código de consulta da certidão permanente do registo comercial</w:t>
                  </w:r>
                </w:p>
                <w:p w:rsidR="005C7415" w:rsidRPr="00612632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</w:t>
                  </w: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6660066"/>
                      <w:placeholder>
                        <w:docPart w:val="E4DD5C175F0E494EB544CA50733FE243"/>
                      </w:placeholder>
                      <w:showingPlcHdr/>
                      <w:text/>
                    </w:sdtPr>
                    <w:sdtContent>
                      <w:r w:rsidRPr="0061263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Pr="00612632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</w:tr>
          </w:tbl>
          <w:p w:rsidR="005C7415" w:rsidRPr="007D5003" w:rsidRDefault="005C741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C7415" w:rsidRPr="004D4F0D" w:rsidTr="005B2515">
        <w:tc>
          <w:tcPr>
            <w:tcW w:w="9928" w:type="dxa"/>
            <w:tcBorders>
              <w:top w:val="single" w:sz="12" w:space="0" w:color="auto"/>
            </w:tcBorders>
          </w:tcPr>
          <w:p w:rsidR="005C7415" w:rsidRPr="004D4F0D" w:rsidRDefault="005C741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 w:rsidRPr="004D4F0D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 xml:space="preserve">02 IDENTIFICAÇÃO REPRESENTANTE LEGAL </w:t>
            </w:r>
            <w:r w:rsidRPr="004D4F0D">
              <w:rPr>
                <w:rFonts w:asciiTheme="minorHAnsi" w:hAnsiTheme="minorHAnsi" w:cs="FoundryMonoline-Bold"/>
                <w:bCs/>
                <w:sz w:val="22"/>
                <w:szCs w:val="22"/>
                <w:lang w:eastAsia="pt-PT"/>
              </w:rPr>
              <w:t>(QUANDO FOR CASO)</w:t>
            </w:r>
          </w:p>
        </w:tc>
      </w:tr>
      <w:tr w:rsidR="005C7415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5C7415" w:rsidRPr="00393F84" w:rsidTr="00CF4BD1">
              <w:trPr>
                <w:cantSplit/>
              </w:trPr>
              <w:tc>
                <w:tcPr>
                  <w:tcW w:w="9697" w:type="dxa"/>
                </w:tcPr>
                <w:p w:rsidR="005C7415" w:rsidRPr="00393F84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93F84">
                    <w:rPr>
                      <w:rFonts w:asciiTheme="minorHAnsi" w:hAnsiTheme="minorHAnsi"/>
                      <w:sz w:val="22"/>
                      <w:szCs w:val="22"/>
                    </w:rPr>
                    <w:t>Nome/Designação</w:t>
                  </w:r>
                </w:p>
                <w:p w:rsidR="005C7415" w:rsidRPr="00393F84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3"/>
                      <w:placeholder>
                        <w:docPart w:val="16209C77C51249D983BD3BB44783BE58"/>
                      </w:placeholder>
                      <w:showingPlcHdr/>
                      <w:text/>
                    </w:sdtPr>
                    <w:sdtContent>
                      <w:r w:rsidR="005C7415" w:rsidRPr="00557ECD">
                        <w:rPr>
                          <w:rStyle w:val="TextodoMarcadordePosio"/>
                          <w:sz w:val="16"/>
                          <w:szCs w:val="16"/>
                        </w:rPr>
                        <w:t>Clique aqui para introduzir texto.</w:t>
                      </w:r>
                    </w:sdtContent>
                  </w:sdt>
                  <w:r w:rsidR="005C7415" w:rsidRPr="00393F84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5C7415" w:rsidRPr="007D5003" w:rsidRDefault="005C741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C7415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2416"/>
              <w:gridCol w:w="2416"/>
            </w:tblGrid>
            <w:tr w:rsidR="005C7415" w:rsidRPr="00344037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5C7415" w:rsidRPr="00344037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Doc. Identificação</w:t>
                  </w:r>
                </w:p>
                <w:p w:rsidR="005C7415" w:rsidRPr="00344037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4"/>
                      <w:placeholder>
                        <w:docPart w:val="06FE27C9B3E2464392008EDAD1A76995"/>
                      </w:placeholder>
                      <w:showingPlcHdr/>
                      <w:text/>
                    </w:sdtPr>
                    <w:sdtContent>
                      <w:r w:rsidR="005C741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C7415" w:rsidRPr="00344037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Nº Identificação</w:t>
                  </w:r>
                </w:p>
                <w:p w:rsidR="005C7415" w:rsidRPr="00344037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5"/>
                      <w:placeholder>
                        <w:docPart w:val="81831735D4AB42BC930499B8A3798C25"/>
                      </w:placeholder>
                      <w:showingPlcHdr/>
                      <w:text/>
                    </w:sdtPr>
                    <w:sdtContent>
                      <w:r w:rsidR="005C741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C7415" w:rsidRPr="00344037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Data Emissão/Validade</w:t>
                  </w:r>
                </w:p>
                <w:sdt>
                  <w:sdtPr>
                    <w:rPr>
                      <w:rFonts w:asciiTheme="minorHAnsi" w:hAnsiTheme="minorHAnsi"/>
                      <w:sz w:val="22"/>
                      <w:szCs w:val="22"/>
                    </w:rPr>
                    <w:id w:val="75021276"/>
                    <w:placeholder>
                      <w:docPart w:val="DEB854370A6F42DFA623628F323BFA4D"/>
                    </w:placeholder>
                    <w:showingPlcHdr/>
                    <w:date>
                      <w:dateFormat w:val="dd-MM-yyyy"/>
                      <w:lid w:val="pt-PT"/>
                      <w:storeMappedDataAs w:val="dateTime"/>
                      <w:calendar w:val="gregorian"/>
                    </w:date>
                  </w:sdtPr>
                  <w:sdtContent>
                    <w:p w:rsidR="005C7415" w:rsidRPr="00344037" w:rsidRDefault="005C7415" w:rsidP="00CF4BD1">
                      <w:pPr>
                        <w:autoSpaceDE w:val="0"/>
                        <w:autoSpaceDN w:val="0"/>
                        <w:adjustRightInd w:val="0"/>
                        <w:spacing w:line="276" w:lineRule="auto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uma data.</w:t>
                      </w:r>
                    </w:p>
                  </w:sdtContent>
                </w:sdt>
              </w:tc>
              <w:tc>
                <w:tcPr>
                  <w:tcW w:w="2416" w:type="dxa"/>
                  <w:tcBorders>
                    <w:left w:val="single" w:sz="4" w:space="0" w:color="auto"/>
                  </w:tcBorders>
                </w:tcPr>
                <w:p w:rsidR="005C7415" w:rsidRPr="00344037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NIF/NIPC</w:t>
                  </w:r>
                </w:p>
                <w:p w:rsidR="005C7415" w:rsidRPr="00344037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7"/>
                      <w:placeholder>
                        <w:docPart w:val="D5DA6417B6CD48F6AC3E091F671F4B6F"/>
                      </w:placeholder>
                      <w:showingPlcHdr/>
                      <w:text/>
                    </w:sdtPr>
                    <w:sdtContent>
                      <w:r w:rsidR="005C741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5C7415" w:rsidRPr="007C633D" w:rsidRDefault="005C741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C7415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5C7415" w:rsidRPr="00787993" w:rsidTr="00CF4BD1">
              <w:trPr>
                <w:cantSplit/>
              </w:trPr>
              <w:tc>
                <w:tcPr>
                  <w:tcW w:w="9697" w:type="dxa"/>
                </w:tcPr>
                <w:p w:rsidR="005C7415" w:rsidRPr="00787993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787993">
                    <w:rPr>
                      <w:rFonts w:asciiTheme="minorHAnsi" w:hAnsiTheme="minorHAnsi"/>
                      <w:sz w:val="22"/>
                      <w:szCs w:val="22"/>
                    </w:rPr>
                    <w:t>Morada/Sede</w:t>
                  </w:r>
                </w:p>
                <w:p w:rsidR="005C7415" w:rsidRPr="00787993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8"/>
                      <w:placeholder>
                        <w:docPart w:val="0BFC97EAC78D46089E1C58818095A56B"/>
                      </w:placeholder>
                      <w:showingPlcHdr/>
                      <w:text/>
                    </w:sdtPr>
                    <w:sdtContent>
                      <w:r w:rsidR="005C741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5C7415" w:rsidRPr="007D5003" w:rsidRDefault="005C741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C7415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5C7415" w:rsidRPr="00787993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5C7415" w:rsidRPr="00787993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Código Postal</w:t>
                  </w:r>
                </w:p>
                <w:p w:rsidR="005C7415" w:rsidRPr="00787993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79"/>
                      <w:placeholder>
                        <w:docPart w:val="A77ED7083DDF451FB95BE6E51FA35082"/>
                      </w:placeholder>
                      <w:showingPlcHdr/>
                      <w:text/>
                    </w:sdtPr>
                    <w:sdtContent>
                      <w:r w:rsidR="005C741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C7415" w:rsidRPr="00787993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Localidade</w:t>
                  </w:r>
                </w:p>
                <w:p w:rsidR="005C7415" w:rsidRPr="00787993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0"/>
                      <w:placeholder>
                        <w:docPart w:val="B95BF8F0DD0E4DA491D1F7EB424FBF92"/>
                      </w:placeholder>
                      <w:showingPlcHdr/>
                      <w:text/>
                    </w:sdtPr>
                    <w:sdtContent>
                      <w:r w:rsidR="005C741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787993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5C7415" w:rsidRPr="00787993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Freguesia</w:t>
                  </w:r>
                </w:p>
                <w:p w:rsidR="005C7415" w:rsidRPr="00787993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1"/>
                      <w:placeholder>
                        <w:docPart w:val="7BAAA256A64F4706AD291F5909182F34"/>
                      </w:placeholder>
                      <w:showingPlcHdr/>
                      <w:text/>
                    </w:sdtPr>
                    <w:sdtContent>
                      <w:r w:rsidR="005C741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5C7415" w:rsidRPr="007D5003" w:rsidRDefault="005C741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C7415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c>
          <w:tcPr>
            <w:tcW w:w="9928" w:type="dxa"/>
            <w:tcBorders>
              <w:bottom w:val="single" w:sz="4" w:space="0" w:color="auto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2449"/>
              <w:gridCol w:w="2416"/>
              <w:gridCol w:w="4832"/>
            </w:tblGrid>
            <w:tr w:rsidR="005C7415" w:rsidRPr="0094655E" w:rsidTr="00CF4BD1">
              <w:trPr>
                <w:cantSplit/>
              </w:trPr>
              <w:tc>
                <w:tcPr>
                  <w:tcW w:w="2449" w:type="dxa"/>
                  <w:tcBorders>
                    <w:right w:val="single" w:sz="4" w:space="0" w:color="auto"/>
                  </w:tcBorders>
                </w:tcPr>
                <w:p w:rsidR="005C7415" w:rsidRPr="0094655E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Telefone</w:t>
                  </w:r>
                </w:p>
                <w:p w:rsidR="005C7415" w:rsidRPr="0094655E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2"/>
                      <w:placeholder>
                        <w:docPart w:val="997C4F8D34094396A35510CFCC975347"/>
                      </w:placeholder>
                      <w:showingPlcHdr/>
                      <w:text/>
                    </w:sdtPr>
                    <w:sdtContent>
                      <w:r w:rsidR="005C741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  <w:tc>
                <w:tcPr>
                  <w:tcW w:w="24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C7415" w:rsidRPr="0094655E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Telemóvel</w:t>
                  </w:r>
                </w:p>
                <w:p w:rsidR="005C7415" w:rsidRPr="0094655E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3"/>
                      <w:placeholder>
                        <w:docPart w:val="9198410F3E0D4D7E8B8F1331B6089626"/>
                      </w:placeholder>
                      <w:showingPlcHdr/>
                      <w:text/>
                    </w:sdtPr>
                    <w:sdtContent>
                      <w:r w:rsidR="005C741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94655E">
                    <w:rPr>
                      <w:rFonts w:asciiTheme="minorHAnsi" w:hAnsiTheme="minorHAnsi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4832" w:type="dxa"/>
                  <w:tcBorders>
                    <w:left w:val="single" w:sz="4" w:space="0" w:color="auto"/>
                  </w:tcBorders>
                </w:tcPr>
                <w:p w:rsidR="005C7415" w:rsidRPr="0094655E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>
                    <w:rPr>
                      <w:rFonts w:asciiTheme="minorHAnsi" w:hAnsiTheme="minorHAnsi"/>
                      <w:noProof/>
                      <w:sz w:val="22"/>
                      <w:szCs w:val="22"/>
                    </w:rPr>
                    <w:t>Fax</w:t>
                  </w:r>
                </w:p>
                <w:p w:rsidR="005C7415" w:rsidRPr="0094655E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4"/>
                      <w:placeholder>
                        <w:docPart w:val="34CC6A666EEB46D7A1A20554D970D88A"/>
                      </w:placeholder>
                      <w:showingPlcHdr/>
                      <w:text/>
                    </w:sdtPr>
                    <w:sdtContent>
                      <w:r w:rsidR="005C7415" w:rsidRPr="004832E2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</w:p>
              </w:tc>
            </w:tr>
          </w:tbl>
          <w:p w:rsidR="005C7415" w:rsidRPr="007D5003" w:rsidRDefault="005C741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  <w:tr w:rsidR="005C7415" w:rsidRPr="007D5003" w:rsidTr="00CF4BD1">
        <w:tblPrEx>
          <w:tblBorders>
            <w:top w:val="none" w:sz="0" w:space="0" w:color="auto"/>
            <w:bottom w:val="none" w:sz="0" w:space="0" w:color="auto"/>
            <w:insideV w:val="single" w:sz="4" w:space="0" w:color="auto"/>
          </w:tblBorders>
        </w:tblPrEx>
        <w:trPr>
          <w:trHeight w:val="726"/>
        </w:trPr>
        <w:tc>
          <w:tcPr>
            <w:tcW w:w="9928" w:type="dxa"/>
            <w:tcBorders>
              <w:top w:val="single" w:sz="4" w:space="0" w:color="auto"/>
              <w:bottom w:val="nil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tcFitText/>
          </w:tcPr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9697"/>
            </w:tblGrid>
            <w:tr w:rsidR="005C7415" w:rsidRPr="00344037" w:rsidTr="00CF4BD1">
              <w:trPr>
                <w:cantSplit/>
              </w:trPr>
              <w:tc>
                <w:tcPr>
                  <w:tcW w:w="9697" w:type="dxa"/>
                </w:tcPr>
                <w:p w:rsidR="005C7415" w:rsidRPr="00344037" w:rsidRDefault="005C7415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344037">
                    <w:rPr>
                      <w:rFonts w:asciiTheme="minorHAnsi" w:hAnsiTheme="minorHAnsi"/>
                      <w:sz w:val="22"/>
                      <w:szCs w:val="22"/>
                    </w:rPr>
                    <w:t>Email</w:t>
                  </w:r>
                </w:p>
                <w:p w:rsidR="005C7415" w:rsidRPr="00344037" w:rsidRDefault="00EE4A5A" w:rsidP="00CF4BD1">
                  <w:pPr>
                    <w:autoSpaceDE w:val="0"/>
                    <w:autoSpaceDN w:val="0"/>
                    <w:adjustRightInd w:val="0"/>
                    <w:spacing w:line="276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sdt>
                    <w:sdtPr>
                      <w:rPr>
                        <w:rFonts w:asciiTheme="minorHAnsi" w:hAnsiTheme="minorHAnsi"/>
                        <w:sz w:val="22"/>
                        <w:szCs w:val="22"/>
                      </w:rPr>
                      <w:id w:val="75021285"/>
                      <w:placeholder>
                        <w:docPart w:val="23783AC8028741C5937CA3C61B48D768"/>
                      </w:placeholder>
                      <w:showingPlcHdr/>
                      <w:text/>
                    </w:sdtPr>
                    <w:sdtContent>
                      <w:r w:rsidR="005C7415" w:rsidRPr="00344037">
                        <w:rPr>
                          <w:rStyle w:val="TextodoMarcadordePosio"/>
                          <w:sz w:val="14"/>
                          <w:szCs w:val="14"/>
                        </w:rPr>
                        <w:t>Clique aqui para introduzir texto.</w:t>
                      </w:r>
                    </w:sdtContent>
                  </w:sdt>
                  <w:r w:rsidR="005C7415" w:rsidRPr="00344037">
                    <w:rPr>
                      <w:rFonts w:asciiTheme="minorHAnsi" w:hAnsiTheme="minorHAnsi"/>
                      <w:sz w:val="22"/>
                      <w:szCs w:val="22"/>
                    </w:rPr>
                    <w:t xml:space="preserve">               </w:t>
                  </w:r>
                </w:p>
              </w:tc>
            </w:tr>
          </w:tbl>
          <w:p w:rsidR="005C7415" w:rsidRPr="007D5003" w:rsidRDefault="005C7415" w:rsidP="00CF4BD1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5C7415" w:rsidRPr="004D4F0D" w:rsidRDefault="005C7415" w:rsidP="005C7415">
      <w:pPr>
        <w:rPr>
          <w:rFonts w:asciiTheme="minorHAnsi" w:hAnsiTheme="minorHAnsi"/>
          <w:sz w:val="22"/>
          <w:szCs w:val="22"/>
        </w:rPr>
      </w:pPr>
    </w:p>
    <w:p w:rsidR="005C7415" w:rsidRDefault="005C7415" w:rsidP="005C7415">
      <w:pPr>
        <w:autoSpaceDE w:val="0"/>
        <w:autoSpaceDN w:val="0"/>
        <w:adjustRightInd w:val="0"/>
        <w:ind w:firstLine="142"/>
      </w:pPr>
      <w:r>
        <w:br w:type="page"/>
      </w:r>
    </w:p>
    <w:tbl>
      <w:tblPr>
        <w:tblStyle w:val="Tabelacomgrelha"/>
        <w:tblW w:w="9947" w:type="dxa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47"/>
      </w:tblGrid>
      <w:tr w:rsidR="000E774E" w:rsidRPr="000E774E" w:rsidTr="005B2515">
        <w:trPr>
          <w:trHeight w:val="195"/>
        </w:trPr>
        <w:tc>
          <w:tcPr>
            <w:tcW w:w="9947" w:type="dxa"/>
            <w:tcBorders>
              <w:top w:val="single" w:sz="12" w:space="0" w:color="auto"/>
              <w:bottom w:val="single" w:sz="4" w:space="0" w:color="auto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lastRenderedPageBreak/>
              <w:t>03 ÂMBITO DO PEDIDO (ASSINALE COM O “X” O PRETENDIDO)</w:t>
            </w:r>
          </w:p>
        </w:tc>
      </w:tr>
      <w:tr w:rsidR="000E774E" w:rsidRPr="000E774E" w:rsidTr="005B2515">
        <w:trPr>
          <w:trHeight w:val="525"/>
        </w:trPr>
        <w:tc>
          <w:tcPr>
            <w:tcW w:w="9947" w:type="dxa"/>
            <w:tcBorders>
              <w:top w:val="single" w:sz="4" w:space="0" w:color="auto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ind w:left="-108"/>
              <w:rPr>
                <w:rFonts w:asciiTheme="minorHAnsi" w:hAnsiTheme="minorHAnsi"/>
                <w:sz w:val="22"/>
                <w:szCs w:val="22"/>
              </w:rPr>
            </w:pPr>
          </w:p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Vem pelo presente requerer a V. Exa, a licença para publicidade com:</w:t>
            </w:r>
          </w:p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ind w:left="-108"/>
              <w:rPr>
                <w:rFonts w:asciiTheme="minorHAnsi" w:hAnsiTheme="minorHAnsi"/>
                <w:sz w:val="22"/>
                <w:szCs w:val="22"/>
              </w:rPr>
            </w:pPr>
          </w:p>
          <w:tbl>
            <w:tblPr>
              <w:tblStyle w:val="Tabelacomgrelha"/>
              <w:tblW w:w="0" w:type="auto"/>
              <w:tblInd w:w="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774"/>
              <w:gridCol w:w="3204"/>
              <w:gridCol w:w="2442"/>
              <w:gridCol w:w="3309"/>
            </w:tblGrid>
            <w:tr w:rsidR="000E774E" w:rsidRPr="000E774E" w:rsidTr="007772CF">
              <w:trPr>
                <w:trHeight w:val="195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32. </w:t>
                  </w:r>
                </w:p>
              </w:tc>
              <w:tc>
                <w:tcPr>
                  <w:tcW w:w="9005" w:type="dxa"/>
                  <w:gridSpan w:val="3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0" w:name="Marcar1"/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bookmarkEnd w:id="0"/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Anúncios Luminosos ou Iluminados</w:t>
                  </w:r>
                </w:p>
              </w:tc>
            </w:tr>
            <w:tr w:rsidR="000E774E" w:rsidRPr="000E774E" w:rsidTr="007772CF">
              <w:trPr>
                <w:trHeight w:val="195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/>
                      <w:sz w:val="22"/>
                      <w:szCs w:val="22"/>
                    </w:rPr>
                    <w:t>33.</w:t>
                  </w:r>
                </w:p>
              </w:tc>
              <w:tc>
                <w:tcPr>
                  <w:tcW w:w="9005" w:type="dxa"/>
                  <w:gridSpan w:val="3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Frisos Luminoso</w:t>
                  </w:r>
                </w:p>
              </w:tc>
            </w:tr>
            <w:tr w:rsidR="000E774E" w:rsidRPr="000E774E" w:rsidTr="007772CF">
              <w:trPr>
                <w:trHeight w:val="195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/>
                      <w:sz w:val="22"/>
                      <w:szCs w:val="22"/>
                    </w:rPr>
                    <w:t>34.</w:t>
                  </w:r>
                </w:p>
              </w:tc>
              <w:tc>
                <w:tcPr>
                  <w:tcW w:w="9005" w:type="dxa"/>
                  <w:gridSpan w:val="3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Bandeirolas em candeeiros ou postes</w:t>
                  </w:r>
                </w:p>
              </w:tc>
            </w:tr>
            <w:tr w:rsidR="000E774E" w:rsidRPr="000E774E" w:rsidTr="007772CF">
              <w:trPr>
                <w:trHeight w:val="219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/>
                      <w:sz w:val="22"/>
                      <w:szCs w:val="22"/>
                    </w:rPr>
                    <w:t>35.</w:t>
                  </w:r>
                </w:p>
              </w:tc>
              <w:tc>
                <w:tcPr>
                  <w:tcW w:w="9005" w:type="dxa"/>
                  <w:gridSpan w:val="3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Painéis, molduras, telas e suportes publicitários de lona</w:t>
                  </w:r>
                </w:p>
              </w:tc>
            </w:tr>
            <w:tr w:rsidR="000E774E" w:rsidRPr="000E774E" w:rsidTr="007772CF">
              <w:trPr>
                <w:trHeight w:val="70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/>
                      <w:sz w:val="22"/>
                      <w:szCs w:val="22"/>
                    </w:rPr>
                    <w:t>36.</w:t>
                  </w:r>
                </w:p>
              </w:tc>
              <w:tc>
                <w:tcPr>
                  <w:tcW w:w="9005" w:type="dxa"/>
                  <w:gridSpan w:val="3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Mupis, abrigos, colunas e semelhantes</w:t>
                  </w:r>
                </w:p>
              </w:tc>
            </w:tr>
            <w:tr w:rsidR="000E774E" w:rsidRPr="000E774E" w:rsidTr="007772CF">
              <w:trPr>
                <w:trHeight w:val="70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>37.</w:t>
                  </w:r>
                </w:p>
              </w:tc>
              <w:tc>
                <w:tcPr>
                  <w:tcW w:w="9005" w:type="dxa"/>
                  <w:gridSpan w:val="3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Reclamos eletrónicos, computorizados ou sistema vídeo</w:t>
                  </w:r>
                </w:p>
              </w:tc>
            </w:tr>
            <w:tr w:rsidR="000E774E" w:rsidRPr="000E774E" w:rsidTr="007772CF">
              <w:trPr>
                <w:trHeight w:val="70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>38.</w:t>
                  </w:r>
                </w:p>
              </w:tc>
              <w:tc>
                <w:tcPr>
                  <w:tcW w:w="9005" w:type="dxa"/>
                  <w:gridSpan w:val="3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Outros dispositivos semelhantes ao ponto 37, onde se inclua informação ou sobre os quais haja anúncios ou reclamos</w:t>
                  </w:r>
                </w:p>
              </w:tc>
            </w:tr>
            <w:tr w:rsidR="000E774E" w:rsidRPr="000E774E" w:rsidTr="007772CF">
              <w:trPr>
                <w:trHeight w:val="70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>39.</w:t>
                  </w:r>
                </w:p>
              </w:tc>
              <w:tc>
                <w:tcPr>
                  <w:tcW w:w="9005" w:type="dxa"/>
                  <w:gridSpan w:val="3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Chapas, placas, tabuletas e telas</w:t>
                  </w:r>
                </w:p>
              </w:tc>
            </w:tr>
            <w:tr w:rsidR="000E774E" w:rsidRPr="000E774E" w:rsidTr="007772CF">
              <w:trPr>
                <w:trHeight w:val="70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>40.</w:t>
                  </w:r>
                </w:p>
              </w:tc>
              <w:tc>
                <w:tcPr>
                  <w:tcW w:w="9005" w:type="dxa"/>
                  <w:gridSpan w:val="3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Vitrinas, mostradores e semelhantes em lugar que enteste com a via pública</w:t>
                  </w:r>
                </w:p>
              </w:tc>
            </w:tr>
            <w:tr w:rsidR="000E774E" w:rsidRPr="000E774E" w:rsidTr="007772CF">
              <w:trPr>
                <w:trHeight w:val="82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41.1.  </w:t>
                  </w:r>
                </w:p>
              </w:tc>
              <w:tc>
                <w:tcPr>
                  <w:tcW w:w="3223" w:type="dxa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Em transportes coletivos</w:t>
                  </w:r>
                </w:p>
              </w:tc>
              <w:tc>
                <w:tcPr>
                  <w:tcW w:w="2453" w:type="dxa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No exterior</w:t>
                  </w:r>
                </w:p>
              </w:tc>
              <w:tc>
                <w:tcPr>
                  <w:tcW w:w="3329" w:type="dxa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 xml:space="preserve">No interior, sendo visível do exterior           </w:t>
                  </w:r>
                </w:p>
              </w:tc>
            </w:tr>
            <w:tr w:rsidR="000E774E" w:rsidRPr="000E774E" w:rsidTr="007772CF">
              <w:trPr>
                <w:trHeight w:val="70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>41.2.</w:t>
                  </w:r>
                </w:p>
              </w:tc>
              <w:tc>
                <w:tcPr>
                  <w:tcW w:w="3223" w:type="dxa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Em táxis</w:t>
                  </w:r>
                </w:p>
              </w:tc>
              <w:tc>
                <w:tcPr>
                  <w:tcW w:w="2453" w:type="dxa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No exterior</w:t>
                  </w:r>
                </w:p>
              </w:tc>
              <w:tc>
                <w:tcPr>
                  <w:tcW w:w="3329" w:type="dxa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 xml:space="preserve">No interior, sendo visível do exterior           </w:t>
                  </w:r>
                </w:p>
              </w:tc>
            </w:tr>
            <w:tr w:rsidR="000E774E" w:rsidRPr="000E774E" w:rsidTr="007772CF">
              <w:trPr>
                <w:trHeight w:val="70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>41.3.</w:t>
                  </w:r>
                </w:p>
              </w:tc>
              <w:tc>
                <w:tcPr>
                  <w:tcW w:w="3223" w:type="dxa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Através de inscrições em veículos</w:t>
                  </w:r>
                </w:p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</w:p>
              </w:tc>
              <w:tc>
                <w:tcPr>
                  <w:tcW w:w="2453" w:type="dxa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1. Alusivas ao proprietário</w:t>
                  </w:r>
                </w:p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</w:p>
              </w:tc>
              <w:tc>
                <w:tcPr>
                  <w:tcW w:w="3329" w:type="dxa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ind w:left="464" w:hanging="464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2. Uso exclusivo para o exercício de atividade publicitária</w:t>
                  </w:r>
                </w:p>
              </w:tc>
            </w:tr>
            <w:tr w:rsidR="000E774E" w:rsidRPr="000E774E" w:rsidTr="007772CF">
              <w:trPr>
                <w:trHeight w:val="70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>41.3.3</w:t>
                  </w:r>
                </w:p>
              </w:tc>
              <w:tc>
                <w:tcPr>
                  <w:tcW w:w="9005" w:type="dxa"/>
                  <w:gridSpan w:val="3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color w:val="000000"/>
                      <w:sz w:val="22"/>
                      <w:szCs w:val="22"/>
                      <w:lang w:eastAsia="pt-PT"/>
                    </w:rPr>
                    <w:t>Através da inscrição em outros meios</w:t>
                  </w:r>
                </w:p>
              </w:tc>
            </w:tr>
            <w:tr w:rsidR="000E774E" w:rsidRPr="000E774E" w:rsidTr="007772CF">
              <w:trPr>
                <w:trHeight w:val="70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>41.3.4</w:t>
                  </w:r>
                </w:p>
              </w:tc>
              <w:tc>
                <w:tcPr>
                  <w:tcW w:w="9005" w:type="dxa"/>
                  <w:gridSpan w:val="3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</w:t>
                  </w:r>
                  <w:r w:rsidR="000E774E" w:rsidRPr="000E774E">
                    <w:rPr>
                      <w:rFonts w:asciiTheme="minorHAnsi" w:hAnsiTheme="minorHAnsi" w:cs="FoundryMonoline-Medium"/>
                      <w:sz w:val="22"/>
                      <w:szCs w:val="22"/>
                      <w:lang w:eastAsia="pt-PT"/>
                    </w:rPr>
                    <w:t>Em aviões, blimps, balões, zepelins, insufláveis e semelhantes</w:t>
                  </w:r>
                </w:p>
              </w:tc>
            </w:tr>
            <w:tr w:rsidR="000E774E" w:rsidRPr="000E774E" w:rsidTr="007772CF">
              <w:trPr>
                <w:trHeight w:val="70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>43.</w:t>
                  </w:r>
                </w:p>
              </w:tc>
              <w:tc>
                <w:tcPr>
                  <w:tcW w:w="9005" w:type="dxa"/>
                  <w:gridSpan w:val="3"/>
                  <w:vAlign w:val="center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Placa de proibição de fixação de anúncios </w:t>
                  </w:r>
                </w:p>
              </w:tc>
            </w:tr>
            <w:tr w:rsidR="000E774E" w:rsidRPr="000E774E" w:rsidTr="007772CF">
              <w:trPr>
                <w:trHeight w:val="70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>44.</w:t>
                  </w:r>
                </w:p>
              </w:tc>
              <w:tc>
                <w:tcPr>
                  <w:tcW w:w="9005" w:type="dxa"/>
                  <w:gridSpan w:val="3"/>
                  <w:vAlign w:val="center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Distribuição de impressos ou artigos com fins publicitários na via pública</w:t>
                  </w:r>
                </w:p>
              </w:tc>
            </w:tr>
            <w:tr w:rsidR="000E774E" w:rsidRPr="000E774E" w:rsidTr="007772CF">
              <w:trPr>
                <w:trHeight w:val="70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>45.</w:t>
                  </w:r>
                </w:p>
              </w:tc>
              <w:tc>
                <w:tcPr>
                  <w:tcW w:w="9005" w:type="dxa"/>
                  <w:gridSpan w:val="3"/>
                  <w:vAlign w:val="center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Fitas anunciadoras </w:t>
                  </w:r>
                </w:p>
              </w:tc>
            </w:tr>
            <w:tr w:rsidR="000E774E" w:rsidRPr="000E774E" w:rsidTr="007772CF">
              <w:trPr>
                <w:trHeight w:val="70"/>
              </w:trPr>
              <w:tc>
                <w:tcPr>
                  <w:tcW w:w="724" w:type="dxa"/>
                </w:tcPr>
                <w:p w:rsidR="000E774E" w:rsidRPr="000E774E" w:rsidRDefault="000E774E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>46.</w:t>
                  </w:r>
                </w:p>
              </w:tc>
              <w:tc>
                <w:tcPr>
                  <w:tcW w:w="9005" w:type="dxa"/>
                  <w:gridSpan w:val="3"/>
                  <w:vAlign w:val="center"/>
                </w:tcPr>
                <w:p w:rsidR="000E774E" w:rsidRPr="000E774E" w:rsidRDefault="00EE4A5A" w:rsidP="007772CF">
                  <w:pPr>
                    <w:autoSpaceDE w:val="0"/>
                    <w:autoSpaceDN w:val="0"/>
                    <w:adjustRightInd w:val="0"/>
                    <w:spacing w:line="360" w:lineRule="auto"/>
                    <w:rPr>
                      <w:rFonts w:asciiTheme="minorHAnsi" w:hAnsiTheme="minorHAnsi" w:cs="Arial"/>
                      <w:sz w:val="22"/>
                      <w:szCs w:val="22"/>
                    </w:rPr>
                  </w:pP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begin">
                      <w:ffData>
                        <w:name w:val="Marcar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instrText xml:space="preserve"> FORMCHECKBOX </w:instrText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</w:r>
                  <w:r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separate"/>
                  </w:r>
                  <w:r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fldChar w:fldCharType="end"/>
                  </w:r>
                  <w:r w:rsidR="000E774E" w:rsidRPr="000E774E">
                    <w:rPr>
                      <w:rFonts w:asciiTheme="minorHAnsi" w:hAnsiTheme="minorHAnsi" w:cs="Arial"/>
                      <w:sz w:val="22"/>
                      <w:szCs w:val="22"/>
                    </w:rPr>
                    <w:t xml:space="preserve"> Outra publicidade ainda não mencionada</w:t>
                  </w:r>
                </w:p>
              </w:tc>
            </w:tr>
          </w:tbl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ind w:left="-108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0E774E" w:rsidRPr="000E774E" w:rsidRDefault="000E774E" w:rsidP="000E774E">
      <w:pPr>
        <w:rPr>
          <w:rFonts w:asciiTheme="minorHAnsi" w:hAnsiTheme="minorHAnsi" w:cs="FoundryMonoline-Medium"/>
          <w:sz w:val="22"/>
          <w:szCs w:val="22"/>
          <w:lang w:eastAsia="pt-PT"/>
        </w:rPr>
      </w:pPr>
    </w:p>
    <w:tbl>
      <w:tblPr>
        <w:tblStyle w:val="Tabelacomgrelha"/>
        <w:tblW w:w="4897" w:type="pct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1418"/>
        <w:gridCol w:w="385"/>
        <w:gridCol w:w="179"/>
        <w:gridCol w:w="573"/>
        <w:gridCol w:w="278"/>
        <w:gridCol w:w="1705"/>
        <w:gridCol w:w="572"/>
        <w:gridCol w:w="847"/>
        <w:gridCol w:w="990"/>
        <w:gridCol w:w="2975"/>
      </w:tblGrid>
      <w:tr w:rsidR="000E774E" w:rsidRPr="000E774E" w:rsidTr="007772CF">
        <w:trPr>
          <w:trHeight w:val="322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360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Para o nº 34, indique:</w:t>
            </w:r>
          </w:p>
        </w:tc>
      </w:tr>
      <w:tr w:rsidR="000E774E" w:rsidRPr="000E774E" w:rsidTr="007772CF">
        <w:trPr>
          <w:trHeight w:val="227"/>
        </w:trPr>
        <w:tc>
          <w:tcPr>
            <w:tcW w:w="909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Nº Unidades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bookmarkStart w:id="1" w:name="Texto3"/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1378" w:type="pct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Nº Meses</w:t>
            </w:r>
          </w:p>
          <w:p w:rsidR="000E774E" w:rsidRPr="000E774E" w:rsidRDefault="00EE4A5A" w:rsidP="007772CF">
            <w:pPr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214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t>Ocupando a via pública</w:t>
            </w:r>
          </w:p>
        </w:tc>
        <w:tc>
          <w:tcPr>
            <w:tcW w:w="1499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t>Não ocupando a via pública</w:t>
            </w:r>
          </w:p>
        </w:tc>
      </w:tr>
      <w:tr w:rsidR="000E774E" w:rsidRPr="000E774E" w:rsidTr="007772CF">
        <w:trPr>
          <w:trHeight w:val="227"/>
        </w:trPr>
        <w:tc>
          <w:tcPr>
            <w:tcW w:w="2287" w:type="pct"/>
            <w:gridSpan w:val="6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Para o(s) nº(s) 35, 36, 38 e 45, indique:</w:t>
            </w:r>
          </w:p>
        </w:tc>
        <w:tc>
          <w:tcPr>
            <w:tcW w:w="1214" w:type="pct"/>
            <w:gridSpan w:val="3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99" w:type="pct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E774E" w:rsidRPr="000E774E" w:rsidTr="007772CF">
        <w:trPr>
          <w:trHeight w:val="227"/>
        </w:trPr>
        <w:tc>
          <w:tcPr>
            <w:tcW w:w="909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Metros Quadrados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378" w:type="pct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7772CF">
            <w:pPr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Nº Meses</w:t>
            </w:r>
          </w:p>
          <w:p w:rsidR="000E774E" w:rsidRPr="000E774E" w:rsidRDefault="00EE4A5A" w:rsidP="007772CF">
            <w:pPr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214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t>Ocupando a via pública</w:t>
            </w:r>
          </w:p>
        </w:tc>
        <w:tc>
          <w:tcPr>
            <w:tcW w:w="1499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t>Não ocupando a via pública</w:t>
            </w:r>
          </w:p>
        </w:tc>
      </w:tr>
      <w:tr w:rsidR="000E774E" w:rsidRPr="000E774E" w:rsidTr="007772CF">
        <w:trPr>
          <w:trHeight w:val="227"/>
        </w:trPr>
        <w:tc>
          <w:tcPr>
            <w:tcW w:w="2287" w:type="pct"/>
            <w:gridSpan w:val="6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Para o(s) nº(s) 32.1, 37, 39, 40 e 40.1, indique:</w:t>
            </w:r>
          </w:p>
        </w:tc>
        <w:tc>
          <w:tcPr>
            <w:tcW w:w="1214" w:type="pct"/>
            <w:gridSpan w:val="3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99" w:type="pct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E774E" w:rsidRPr="000E774E" w:rsidTr="007772CF">
        <w:trPr>
          <w:trHeight w:val="227"/>
        </w:trPr>
        <w:tc>
          <w:tcPr>
            <w:tcW w:w="2287" w:type="pct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lastRenderedPageBreak/>
              <w:t>Metros quadrados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Metros Lineares (apenas para o 32.2 e 33)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713" w:type="pct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t xml:space="preserve">No local onde exerce atividade (apenas para o 37) </w:t>
            </w:r>
          </w:p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t>Fora do local onde exerce atividade (apenas para o 37)</w:t>
            </w:r>
          </w:p>
        </w:tc>
      </w:tr>
      <w:tr w:rsidR="000E774E" w:rsidRPr="000E774E" w:rsidTr="007772CF">
        <w:trPr>
          <w:trHeight w:val="227"/>
        </w:trPr>
        <w:tc>
          <w:tcPr>
            <w:tcW w:w="2287" w:type="pct"/>
            <w:gridSpan w:val="6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Para o nº 41.2, indique:</w:t>
            </w:r>
          </w:p>
        </w:tc>
        <w:tc>
          <w:tcPr>
            <w:tcW w:w="1214" w:type="pct"/>
            <w:gridSpan w:val="3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99" w:type="pct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E774E" w:rsidRPr="000E774E" w:rsidTr="007772CF">
        <w:trPr>
          <w:trHeight w:val="265"/>
        </w:trPr>
        <w:tc>
          <w:tcPr>
            <w:tcW w:w="2287" w:type="pct"/>
            <w:gridSpan w:val="6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Nº de painéis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2713" w:type="pct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Nº de viaturas</w:t>
            </w: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0E774E" w:rsidRPr="000E774E" w:rsidTr="007772CF">
        <w:trPr>
          <w:trHeight w:val="265"/>
        </w:trPr>
        <w:tc>
          <w:tcPr>
            <w:tcW w:w="2287" w:type="pct"/>
            <w:gridSpan w:val="6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Para o(s) nº(s) 41.3.3 e 41.3.4, indique:</w:t>
            </w:r>
          </w:p>
        </w:tc>
        <w:tc>
          <w:tcPr>
            <w:tcW w:w="715" w:type="pct"/>
            <w:gridSpan w:val="2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98" w:type="pct"/>
            <w:gridSpan w:val="2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E774E" w:rsidRPr="000E774E" w:rsidTr="007772CF">
        <w:trPr>
          <w:trHeight w:val="291"/>
        </w:trPr>
        <w:tc>
          <w:tcPr>
            <w:tcW w:w="71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Dias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713" w:type="pct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Semanas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574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Meses (apenas para 41.3.3)</w:t>
            </w: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998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m2 (apenas para 41.3.3)</w:t>
            </w: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0E774E" w:rsidRPr="000E774E" w:rsidTr="007772CF">
        <w:trPr>
          <w:trHeight w:val="265"/>
        </w:trPr>
        <w:tc>
          <w:tcPr>
            <w:tcW w:w="2287" w:type="pct"/>
            <w:gridSpan w:val="6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Para o(s) nº(s) 41.3.1, 41.3.2, indique:</w:t>
            </w:r>
          </w:p>
        </w:tc>
        <w:tc>
          <w:tcPr>
            <w:tcW w:w="715" w:type="pct"/>
            <w:gridSpan w:val="2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98" w:type="pct"/>
            <w:gridSpan w:val="2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E774E" w:rsidRPr="000E774E" w:rsidTr="007772CF">
        <w:trPr>
          <w:trHeight w:val="291"/>
        </w:trPr>
        <w:tc>
          <w:tcPr>
            <w:tcW w:w="1288" w:type="pct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Veículos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714" w:type="pct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m2 (apenas para 41.3.2)</w:t>
            </w: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998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Dias/semanas/meses (só para o 41.3.2)</w:t>
            </w: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0E774E" w:rsidRPr="000E774E" w:rsidTr="007772CF">
        <w:trPr>
          <w:trHeight w:val="322"/>
        </w:trPr>
        <w:tc>
          <w:tcPr>
            <w:tcW w:w="5000" w:type="pct"/>
            <w:gridSpan w:val="10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360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Para o nº 43, indique:</w:t>
            </w:r>
          </w:p>
        </w:tc>
      </w:tr>
      <w:tr w:rsidR="000E774E" w:rsidRPr="000E774E" w:rsidTr="007772CF">
        <w:trPr>
          <w:trHeight w:val="227"/>
        </w:trPr>
        <w:tc>
          <w:tcPr>
            <w:tcW w:w="5000" w:type="pct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Nº de placas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0E774E" w:rsidRPr="000E774E" w:rsidTr="007772CF">
        <w:trPr>
          <w:trHeight w:val="227"/>
        </w:trPr>
        <w:tc>
          <w:tcPr>
            <w:tcW w:w="999" w:type="pct"/>
            <w:gridSpan w:val="3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Para o nº 44, indique:</w:t>
            </w:r>
          </w:p>
        </w:tc>
        <w:tc>
          <w:tcPr>
            <w:tcW w:w="2502" w:type="pct"/>
            <w:gridSpan w:val="6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499" w:type="pct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E774E" w:rsidRPr="000E774E" w:rsidTr="007772CF">
        <w:trPr>
          <w:trHeight w:val="265"/>
        </w:trPr>
        <w:tc>
          <w:tcPr>
            <w:tcW w:w="999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Nº de distribuidores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4001" w:type="pct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Nº de dias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0E774E" w:rsidRPr="000E774E" w:rsidTr="007772CF">
        <w:trPr>
          <w:trHeight w:val="265"/>
        </w:trPr>
        <w:tc>
          <w:tcPr>
            <w:tcW w:w="2287" w:type="pct"/>
            <w:gridSpan w:val="6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Para o nº 46, indique:</w:t>
            </w:r>
          </w:p>
        </w:tc>
        <w:tc>
          <w:tcPr>
            <w:tcW w:w="287" w:type="pct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426" w:type="pct"/>
            <w:gridSpan w:val="3"/>
            <w:tcBorders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E774E" w:rsidRPr="000E774E" w:rsidTr="007772CF">
        <w:trPr>
          <w:trHeight w:val="291"/>
        </w:trPr>
        <w:tc>
          <w:tcPr>
            <w:tcW w:w="1288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Metros Quadrados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287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Meses</w:t>
            </w: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242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t>Anual</w:t>
            </w:r>
          </w:p>
        </w:tc>
      </w:tr>
      <w:tr w:rsidR="000E774E" w:rsidRPr="000E774E" w:rsidTr="007772CF">
        <w:trPr>
          <w:trHeight w:val="291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 w:cs="Arial"/>
                <w:sz w:val="22"/>
                <w:szCs w:val="22"/>
              </w:rPr>
            </w:pPr>
            <w:r w:rsidRPr="000E774E">
              <w:rPr>
                <w:rFonts w:asciiTheme="minorHAnsi" w:hAnsiTheme="minorHAnsi" w:cs="Arial"/>
                <w:sz w:val="22"/>
                <w:szCs w:val="22"/>
              </w:rPr>
              <w:t>Se a publicidade não é mensurável em superfície (m2), nem linearmente (ml), indique:</w:t>
            </w:r>
          </w:p>
        </w:tc>
      </w:tr>
      <w:tr w:rsidR="000E774E" w:rsidRPr="000E774E" w:rsidTr="007772CF">
        <w:trPr>
          <w:trHeight w:val="291"/>
        </w:trPr>
        <w:tc>
          <w:tcPr>
            <w:tcW w:w="1288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 xml:space="preserve">Metros lineares 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287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Meses</w:t>
            </w: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2426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t>Anual</w:t>
            </w:r>
          </w:p>
        </w:tc>
      </w:tr>
      <w:tr w:rsidR="000E774E" w:rsidRPr="000E774E" w:rsidTr="007772CF">
        <w:trPr>
          <w:trHeight w:val="291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 w:cs="Arial"/>
                <w:sz w:val="22"/>
                <w:szCs w:val="22"/>
              </w:rPr>
            </w:pPr>
            <w:r w:rsidRPr="000E774E">
              <w:rPr>
                <w:rFonts w:asciiTheme="minorHAnsi" w:hAnsiTheme="minorHAnsi" w:cs="Arial"/>
                <w:sz w:val="22"/>
                <w:szCs w:val="22"/>
              </w:rPr>
              <w:t>Se a publicidade não é mensurável em superfície (m2), mas linearmente (ml), indique:</w:t>
            </w:r>
          </w:p>
        </w:tc>
      </w:tr>
      <w:tr w:rsidR="000E774E" w:rsidRPr="000E774E" w:rsidTr="007772CF">
        <w:trPr>
          <w:trHeight w:val="291"/>
        </w:trPr>
        <w:tc>
          <w:tcPr>
            <w:tcW w:w="1288" w:type="pct"/>
            <w:gridSpan w:val="4"/>
            <w:tcBorders>
              <w:top w:val="nil"/>
              <w:left w:val="nil"/>
              <w:right w:val="nil"/>
            </w:tcBorders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Nº de anúncios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1287" w:type="pct"/>
            <w:gridSpan w:val="3"/>
            <w:tcBorders>
              <w:top w:val="nil"/>
              <w:left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Meses</w:t>
            </w: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2426" w:type="pct"/>
            <w:gridSpan w:val="3"/>
            <w:tcBorders>
              <w:top w:val="nil"/>
              <w:left w:val="nil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Arial"/>
                <w:sz w:val="22"/>
                <w:szCs w:val="22"/>
              </w:rPr>
            </w:pPr>
          </w:p>
          <w:p w:rsidR="000E774E" w:rsidRPr="000E774E" w:rsidRDefault="00EE4A5A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t>Anual</w:t>
            </w:r>
          </w:p>
        </w:tc>
      </w:tr>
    </w:tbl>
    <w:p w:rsidR="000E774E" w:rsidRPr="000E774E" w:rsidRDefault="000E774E" w:rsidP="000E774E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</w:rPr>
      </w:pPr>
    </w:p>
    <w:p w:rsidR="000E774E" w:rsidRPr="000E774E" w:rsidRDefault="000E774E" w:rsidP="000E774E">
      <w:pPr>
        <w:rPr>
          <w:rFonts w:asciiTheme="minorHAnsi" w:hAnsiTheme="minorHAnsi" w:cs="FoundryMonoline-Medium"/>
          <w:sz w:val="22"/>
          <w:szCs w:val="22"/>
          <w:lang w:eastAsia="pt-PT"/>
        </w:rPr>
      </w:pPr>
    </w:p>
    <w:p w:rsidR="000E774E" w:rsidRPr="000E774E" w:rsidRDefault="000E774E" w:rsidP="005C7415">
      <w:pPr>
        <w:spacing w:line="360" w:lineRule="auto"/>
        <w:ind w:left="142"/>
        <w:rPr>
          <w:rFonts w:asciiTheme="minorHAnsi" w:hAnsiTheme="minorHAnsi" w:cs="FoundryMonoline-Light"/>
          <w:sz w:val="22"/>
          <w:szCs w:val="22"/>
          <w:lang w:eastAsia="pt-PT"/>
        </w:rPr>
      </w:pPr>
      <w:r w:rsidRPr="000E774E">
        <w:rPr>
          <w:rFonts w:asciiTheme="minorHAnsi" w:hAnsiTheme="minorHAnsi" w:cs="FoundryMonoline-Medium"/>
          <w:sz w:val="22"/>
          <w:szCs w:val="22"/>
          <w:lang w:eastAsia="pt-PT"/>
        </w:rPr>
        <w:t xml:space="preserve">   No seguinte </w:t>
      </w:r>
      <w:r w:rsidRPr="000E774E">
        <w:rPr>
          <w:rFonts w:asciiTheme="minorHAnsi" w:hAnsiTheme="minorHAnsi" w:cs="FoundryMonoline-Bold"/>
          <w:b/>
          <w:bCs/>
          <w:sz w:val="22"/>
          <w:szCs w:val="22"/>
          <w:lang w:eastAsia="pt-PT"/>
        </w:rPr>
        <w:t>Local</w:t>
      </w:r>
      <w:r w:rsidRPr="000E774E">
        <w:rPr>
          <w:rFonts w:asciiTheme="minorHAnsi" w:hAnsiTheme="minorHAnsi" w:cs="FoundryMonoline-Medium"/>
          <w:sz w:val="22"/>
          <w:szCs w:val="22"/>
          <w:lang w:eastAsia="pt-PT"/>
        </w:rPr>
        <w:t xml:space="preserve">: </w:t>
      </w:r>
      <w:r w:rsidRPr="000E774E">
        <w:rPr>
          <w:rFonts w:asciiTheme="minorHAnsi" w:hAnsiTheme="minorHAnsi" w:cs="FoundryMonoline-Light"/>
          <w:sz w:val="22"/>
          <w:szCs w:val="22"/>
          <w:lang w:eastAsia="pt-PT"/>
        </w:rPr>
        <w:t>(Indique com precisão o local onde a via pública será ocupada)</w:t>
      </w:r>
    </w:p>
    <w:tbl>
      <w:tblPr>
        <w:tblStyle w:val="Tabelacomgrelh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89"/>
        <w:gridCol w:w="2638"/>
        <w:gridCol w:w="4096"/>
      </w:tblGrid>
      <w:tr w:rsidR="000E774E" w:rsidRPr="000E774E" w:rsidTr="007772CF">
        <w:tc>
          <w:tcPr>
            <w:tcW w:w="10023" w:type="dxa"/>
            <w:gridSpan w:val="3"/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t xml:space="preserve">Av./Praça/Praceta/Rua/Travessa 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0E774E" w:rsidRPr="000E774E" w:rsidTr="007772CF">
        <w:tc>
          <w:tcPr>
            <w:tcW w:w="3289" w:type="dxa"/>
          </w:tcPr>
          <w:p w:rsidR="000E774E" w:rsidRPr="000E774E" w:rsidRDefault="000E774E" w:rsidP="005C7415">
            <w:pPr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Lote ou Nº de Policia</w:t>
            </w:r>
          </w:p>
          <w:p w:rsidR="000E774E" w:rsidRPr="000E774E" w:rsidRDefault="00EE4A5A" w:rsidP="005C7415">
            <w:pPr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2638" w:type="dxa"/>
          </w:tcPr>
          <w:p w:rsidR="000E774E" w:rsidRPr="000E774E" w:rsidRDefault="000E774E" w:rsidP="005C7415">
            <w:pPr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Freguesia</w:t>
            </w:r>
          </w:p>
          <w:p w:rsidR="000E774E" w:rsidRPr="000E774E" w:rsidRDefault="00EE4A5A" w:rsidP="005C7415">
            <w:pPr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t xml:space="preserve">  </w:t>
            </w:r>
          </w:p>
        </w:tc>
        <w:tc>
          <w:tcPr>
            <w:tcW w:w="4096" w:type="dxa"/>
          </w:tcPr>
          <w:p w:rsidR="000E774E" w:rsidRPr="000E774E" w:rsidRDefault="000E774E" w:rsidP="005C7415">
            <w:pPr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0E774E" w:rsidRPr="000E774E" w:rsidTr="007772CF">
        <w:trPr>
          <w:trHeight w:val="108"/>
        </w:trPr>
        <w:tc>
          <w:tcPr>
            <w:tcW w:w="3289" w:type="dxa"/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t>Viatura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2638" w:type="dxa"/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Marca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4096" w:type="dxa"/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Matricula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0E774E" w:rsidRPr="000E774E" w:rsidTr="007772CF">
        <w:trPr>
          <w:trHeight w:val="260"/>
        </w:trPr>
        <w:tc>
          <w:tcPr>
            <w:tcW w:w="3289" w:type="dxa"/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t>Viatura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2638" w:type="dxa"/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Marca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4096" w:type="dxa"/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Matricula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42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0E774E" w:rsidRPr="000E774E" w:rsidTr="007772CF">
        <w:trPr>
          <w:trHeight w:val="700"/>
        </w:trPr>
        <w:tc>
          <w:tcPr>
            <w:tcW w:w="3289" w:type="dxa"/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lastRenderedPageBreak/>
              <w:t>Viatura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2638" w:type="dxa"/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Marca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  <w:tc>
          <w:tcPr>
            <w:tcW w:w="4096" w:type="dxa"/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Matricula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0E774E" w:rsidRPr="000E774E" w:rsidTr="007772CF">
        <w:trPr>
          <w:trHeight w:val="431"/>
        </w:trPr>
        <w:tc>
          <w:tcPr>
            <w:tcW w:w="3289" w:type="dxa"/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t>A publicidade já está afixada</w:t>
            </w:r>
          </w:p>
        </w:tc>
        <w:tc>
          <w:tcPr>
            <w:tcW w:w="2638" w:type="dxa"/>
          </w:tcPr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t xml:space="preserve"> Sim</w:t>
            </w:r>
          </w:p>
        </w:tc>
        <w:tc>
          <w:tcPr>
            <w:tcW w:w="4096" w:type="dxa"/>
          </w:tcPr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="Arial"/>
                <w:sz w:val="22"/>
                <w:szCs w:val="22"/>
              </w:rPr>
            </w:r>
            <w:r>
              <w:rPr>
                <w:rFonts w:asciiTheme="minorHAnsi" w:hAnsiTheme="minorHAnsi" w:cs="Arial"/>
                <w:sz w:val="22"/>
                <w:szCs w:val="22"/>
              </w:rPr>
              <w:fldChar w:fldCharType="separate"/>
            </w:r>
            <w:r w:rsidRPr="000E774E">
              <w:rPr>
                <w:rFonts w:asciiTheme="minorHAnsi" w:hAnsiTheme="minorHAnsi" w:cs="Arial"/>
                <w:sz w:val="22"/>
                <w:szCs w:val="22"/>
              </w:rPr>
              <w:fldChar w:fldCharType="end"/>
            </w:r>
            <w:r w:rsidR="000E774E" w:rsidRPr="000E774E">
              <w:rPr>
                <w:rFonts w:asciiTheme="minorHAnsi" w:hAnsiTheme="minorHAnsi" w:cs="Arial"/>
                <w:sz w:val="22"/>
                <w:szCs w:val="22"/>
              </w:rPr>
              <w:t xml:space="preserve"> Não</w:t>
            </w:r>
          </w:p>
        </w:tc>
      </w:tr>
      <w:tr w:rsidR="000E774E" w:rsidRPr="000E774E" w:rsidTr="007772CF">
        <w:trPr>
          <w:trHeight w:val="80"/>
        </w:trPr>
        <w:tc>
          <w:tcPr>
            <w:tcW w:w="10023" w:type="dxa"/>
            <w:gridSpan w:val="3"/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t>Outras indicações</w:t>
            </w:r>
          </w:p>
          <w:p w:rsidR="000E774E" w:rsidRPr="005C7415" w:rsidRDefault="00EE4A5A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  <w:tr w:rsidR="000E774E" w:rsidRPr="000E774E" w:rsidTr="005C7415">
        <w:trPr>
          <w:trHeight w:val="667"/>
        </w:trPr>
        <w:tc>
          <w:tcPr>
            <w:tcW w:w="10023" w:type="dxa"/>
            <w:gridSpan w:val="3"/>
          </w:tcPr>
          <w:p w:rsidR="000E774E" w:rsidRPr="000E774E" w:rsidRDefault="000E774E" w:rsidP="005C7415">
            <w:pPr>
              <w:autoSpaceDE w:val="0"/>
              <w:autoSpaceDN w:val="0"/>
              <w:adjustRightInd w:val="0"/>
              <w:spacing w:line="276" w:lineRule="auto"/>
              <w:ind w:left="176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t xml:space="preserve">Observações úteis </w:t>
            </w:r>
          </w:p>
          <w:p w:rsidR="000E774E" w:rsidRPr="000E774E" w:rsidRDefault="00EE4A5A" w:rsidP="005C7415">
            <w:pPr>
              <w:autoSpaceDE w:val="0"/>
              <w:autoSpaceDN w:val="0"/>
              <w:adjustRightInd w:val="0"/>
              <w:spacing w:line="480" w:lineRule="auto"/>
              <w:ind w:left="176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0E774E" w:rsidRPr="000E774E"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 w:rsidRPr="000E774E">
              <w:rPr>
                <w:rFonts w:asciiTheme="minorHAnsi" w:hAnsiTheme="minorHAnsi"/>
                <w:sz w:val="22"/>
                <w:szCs w:val="22"/>
              </w:rPr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="000E774E" w:rsidRPr="000E774E"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 w:rsidRPr="000E774E"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</w:tbl>
    <w:p w:rsidR="000E774E" w:rsidRPr="000E774E" w:rsidRDefault="000E774E" w:rsidP="000E774E">
      <w:pPr>
        <w:ind w:right="-8"/>
        <w:rPr>
          <w:rFonts w:asciiTheme="minorHAnsi" w:hAnsiTheme="minorHAnsi" w:cs="FoundryMonoline-Regular"/>
          <w:b/>
          <w:sz w:val="22"/>
          <w:szCs w:val="22"/>
          <w:lang w:eastAsia="pt-PT"/>
        </w:rPr>
      </w:pPr>
    </w:p>
    <w:tbl>
      <w:tblPr>
        <w:tblStyle w:val="Tabelacomgrelha"/>
        <w:tblW w:w="4897" w:type="pct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2"/>
      </w:tblGrid>
      <w:tr w:rsidR="000E774E" w:rsidRPr="000E774E" w:rsidTr="005B2515">
        <w:trPr>
          <w:trHeight w:val="195"/>
        </w:trPr>
        <w:tc>
          <w:tcPr>
            <w:tcW w:w="5000" w:type="pct"/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04 INSTRUÇÕES/NOTAS INFORMATIVAS</w:t>
            </w:r>
          </w:p>
        </w:tc>
      </w:tr>
    </w:tbl>
    <w:p w:rsidR="000E774E" w:rsidRPr="000E774E" w:rsidRDefault="000E774E" w:rsidP="000E774E">
      <w:pPr>
        <w:ind w:right="-8"/>
        <w:rPr>
          <w:rFonts w:asciiTheme="minorHAnsi" w:hAnsiTheme="minorHAnsi" w:cs="FoundryMonoline-Regular"/>
          <w:b/>
          <w:sz w:val="22"/>
          <w:szCs w:val="22"/>
          <w:lang w:eastAsia="pt-PT"/>
        </w:rPr>
      </w:pPr>
    </w:p>
    <w:p w:rsidR="000E774E" w:rsidRPr="000E774E" w:rsidRDefault="000E774E" w:rsidP="005C7415">
      <w:pPr>
        <w:ind w:left="142" w:right="-8"/>
        <w:rPr>
          <w:rFonts w:asciiTheme="minorHAnsi" w:hAnsiTheme="minorHAnsi" w:cs="FoundryMonoline-Regular"/>
          <w:b/>
          <w:sz w:val="22"/>
          <w:szCs w:val="22"/>
          <w:lang w:eastAsia="pt-PT"/>
        </w:rPr>
      </w:pPr>
      <w:r w:rsidRPr="000E774E">
        <w:rPr>
          <w:rFonts w:asciiTheme="minorHAnsi" w:hAnsiTheme="minorHAnsi" w:cs="FoundryMonoline-Regular"/>
          <w:b/>
          <w:sz w:val="22"/>
          <w:szCs w:val="22"/>
          <w:lang w:eastAsia="pt-PT"/>
        </w:rPr>
        <w:t>Juntar:</w:t>
      </w:r>
    </w:p>
    <w:p w:rsidR="000E774E" w:rsidRPr="000E774E" w:rsidRDefault="000E774E" w:rsidP="000E774E">
      <w:pPr>
        <w:ind w:right="-8"/>
        <w:rPr>
          <w:rFonts w:asciiTheme="minorHAnsi" w:hAnsiTheme="minorHAnsi" w:cs="FoundryMonoline-Regular"/>
          <w:b/>
          <w:sz w:val="22"/>
          <w:szCs w:val="22"/>
          <w:lang w:eastAsia="pt-PT"/>
        </w:rPr>
      </w:pPr>
    </w:p>
    <w:tbl>
      <w:tblPr>
        <w:tblStyle w:val="Tabelacomgrelha"/>
        <w:tblW w:w="0" w:type="auto"/>
        <w:tblInd w:w="3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"/>
        <w:gridCol w:w="9205"/>
      </w:tblGrid>
      <w:tr w:rsidR="000E774E" w:rsidRPr="000E774E" w:rsidTr="005C7415">
        <w:tc>
          <w:tcPr>
            <w:tcW w:w="477" w:type="dxa"/>
          </w:tcPr>
          <w:p w:rsidR="000E774E" w:rsidRPr="000E774E" w:rsidRDefault="00EE4A5A" w:rsidP="007772CF">
            <w:pPr>
              <w:ind w:right="-8"/>
              <w:rPr>
                <w:rFonts w:asciiTheme="minorHAnsi" w:hAnsiTheme="minorHAnsi" w:cs="FoundryMonoline-Regular"/>
                <w:b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3"/>
            <w:r w:rsidR="000E774E"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instrText xml:space="preserve"> FORMCHECKBOX </w:instrText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separate"/>
            </w: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end"/>
            </w:r>
            <w:bookmarkEnd w:id="2"/>
          </w:p>
        </w:tc>
        <w:tc>
          <w:tcPr>
            <w:tcW w:w="9205" w:type="dxa"/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inorHAnsi" w:hAnsiTheme="minorHAnsi" w:cs="Verdana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Verdana"/>
                <w:sz w:val="22"/>
                <w:szCs w:val="22"/>
                <w:lang w:eastAsia="pt-PT"/>
              </w:rPr>
              <w:t>Memória descritiva com indicação dos materiais, forma e cores</w:t>
            </w:r>
          </w:p>
        </w:tc>
      </w:tr>
      <w:tr w:rsidR="000E774E" w:rsidRPr="000E774E" w:rsidTr="005C7415">
        <w:tc>
          <w:tcPr>
            <w:tcW w:w="477" w:type="dxa"/>
          </w:tcPr>
          <w:p w:rsidR="000E774E" w:rsidRPr="000E774E" w:rsidRDefault="00EE4A5A" w:rsidP="007772CF">
            <w:pPr>
              <w:ind w:right="-8"/>
              <w:rPr>
                <w:rFonts w:asciiTheme="minorHAnsi" w:hAnsiTheme="minorHAnsi" w:cs="FoundryMonoline-Regular"/>
                <w:b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instrText xml:space="preserve"> FORMCHECKBOX </w:instrText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separate"/>
            </w: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end"/>
            </w:r>
          </w:p>
        </w:tc>
        <w:tc>
          <w:tcPr>
            <w:tcW w:w="9205" w:type="dxa"/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Verdana"/>
                <w:sz w:val="22"/>
                <w:szCs w:val="22"/>
                <w:lang w:eastAsia="pt-PT"/>
              </w:rPr>
              <w:t>Desenho do meio ou suporte (alçados e corte, cotados), com indicação da forma, dimensões e, balanço de afixação</w:t>
            </w:r>
          </w:p>
        </w:tc>
      </w:tr>
      <w:tr w:rsidR="000E774E" w:rsidRPr="000E774E" w:rsidTr="005C7415">
        <w:tc>
          <w:tcPr>
            <w:tcW w:w="477" w:type="dxa"/>
          </w:tcPr>
          <w:p w:rsidR="000E774E" w:rsidRPr="000E774E" w:rsidRDefault="00EE4A5A" w:rsidP="007772CF">
            <w:pPr>
              <w:ind w:right="-8"/>
              <w:rPr>
                <w:rFonts w:asciiTheme="minorHAnsi" w:hAnsiTheme="minorHAnsi" w:cs="FoundryMonoline-Regular"/>
                <w:b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instrText xml:space="preserve"> FORMCHECKBOX </w:instrText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separate"/>
            </w: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end"/>
            </w:r>
          </w:p>
        </w:tc>
        <w:tc>
          <w:tcPr>
            <w:tcW w:w="9205" w:type="dxa"/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Verdana"/>
                <w:sz w:val="22"/>
                <w:szCs w:val="22"/>
                <w:lang w:eastAsia="pt-PT"/>
              </w:rPr>
              <w:t>Fotografia a cores indicando o local previsto para a afixação, e abrangendo edifícios confinantes</w:t>
            </w:r>
          </w:p>
        </w:tc>
      </w:tr>
      <w:tr w:rsidR="000E774E" w:rsidRPr="000E774E" w:rsidTr="005C7415">
        <w:tc>
          <w:tcPr>
            <w:tcW w:w="477" w:type="dxa"/>
          </w:tcPr>
          <w:p w:rsidR="000E774E" w:rsidRPr="000E774E" w:rsidRDefault="00EE4A5A" w:rsidP="007772CF">
            <w:pPr>
              <w:ind w:right="-8"/>
              <w:rPr>
                <w:rFonts w:asciiTheme="minorHAnsi" w:hAnsiTheme="minorHAnsi" w:cs="FoundryMonoline-Regular"/>
                <w:b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instrText xml:space="preserve"> FORMCHECKBOX </w:instrText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separate"/>
            </w: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end"/>
            </w:r>
          </w:p>
        </w:tc>
        <w:tc>
          <w:tcPr>
            <w:tcW w:w="9205" w:type="dxa"/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360" w:lineRule="auto"/>
              <w:rPr>
                <w:rFonts w:asciiTheme="minorHAnsi" w:hAnsiTheme="minorHAnsi" w:cs="Verdana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Verdana"/>
                <w:sz w:val="22"/>
                <w:szCs w:val="22"/>
                <w:lang w:eastAsia="pt-PT"/>
              </w:rPr>
              <w:t>Planta de localização com identificação do local previsto para a instalação à escala 1:1000</w:t>
            </w:r>
          </w:p>
        </w:tc>
      </w:tr>
      <w:tr w:rsidR="000E774E" w:rsidRPr="000E774E" w:rsidTr="005C7415">
        <w:tc>
          <w:tcPr>
            <w:tcW w:w="477" w:type="dxa"/>
          </w:tcPr>
          <w:p w:rsidR="000E774E" w:rsidRPr="000E774E" w:rsidRDefault="00EE4A5A" w:rsidP="007772CF">
            <w:pPr>
              <w:ind w:right="-8"/>
              <w:rPr>
                <w:rFonts w:asciiTheme="minorHAnsi" w:hAnsiTheme="minorHAnsi" w:cs="FoundryMonoline-Regular"/>
                <w:b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instrText xml:space="preserve"> FORMCHECKBOX </w:instrText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separate"/>
            </w: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end"/>
            </w:r>
          </w:p>
        </w:tc>
        <w:tc>
          <w:tcPr>
            <w:tcW w:w="9205" w:type="dxa"/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Verdana"/>
                <w:sz w:val="22"/>
                <w:szCs w:val="22"/>
                <w:lang w:eastAsia="pt-PT"/>
              </w:rPr>
              <w:t>Documento autêntico ou autenticado, comprovativo de que o requerente é proprietário, comproprietário, possuidor, locatário ou titular de outros direitos sobre os bens afetos ao domínio privado onde se pretende afixar ou inscrever a mensagem publicitária</w:t>
            </w:r>
          </w:p>
        </w:tc>
      </w:tr>
      <w:tr w:rsidR="000E774E" w:rsidRPr="000E774E" w:rsidTr="005C7415">
        <w:tc>
          <w:tcPr>
            <w:tcW w:w="477" w:type="dxa"/>
          </w:tcPr>
          <w:p w:rsidR="000E774E" w:rsidRPr="000E774E" w:rsidRDefault="00EE4A5A" w:rsidP="007772CF">
            <w:pPr>
              <w:ind w:right="-8"/>
              <w:rPr>
                <w:rFonts w:asciiTheme="minorHAnsi" w:hAnsiTheme="minorHAnsi" w:cs="FoundryMonoline-Regular"/>
                <w:b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instrText xml:space="preserve"> FORMCHECKBOX </w:instrText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separate"/>
            </w: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end"/>
            </w:r>
          </w:p>
        </w:tc>
        <w:tc>
          <w:tcPr>
            <w:tcW w:w="9205" w:type="dxa"/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Verdana"/>
                <w:sz w:val="22"/>
                <w:szCs w:val="22"/>
                <w:lang w:eastAsia="pt-PT"/>
              </w:rPr>
              <w:t>Autorização escrita do proprietário ou possuidor, com a respetiva assinatura devidamente reconhecida nessa qualidade, bem como autorização de outros proprietários, comproprietários ou locatários, por escrito e com as respetivas assinaturas devidamente reconhecidas nessa qualidade, que possam vir a sofrer danos com a afixação ou inscrição pretendida</w:t>
            </w:r>
          </w:p>
        </w:tc>
      </w:tr>
      <w:tr w:rsidR="000E774E" w:rsidRPr="000E774E" w:rsidTr="005C7415">
        <w:tc>
          <w:tcPr>
            <w:tcW w:w="477" w:type="dxa"/>
          </w:tcPr>
          <w:p w:rsidR="000E774E" w:rsidRPr="000E774E" w:rsidRDefault="00EE4A5A" w:rsidP="007772CF">
            <w:pPr>
              <w:ind w:right="-8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instrText xml:space="preserve"> FORMCHECKBOX </w:instrText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separate"/>
            </w: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end"/>
            </w:r>
          </w:p>
        </w:tc>
        <w:tc>
          <w:tcPr>
            <w:tcW w:w="9205" w:type="dxa"/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Verdana"/>
                <w:sz w:val="22"/>
                <w:szCs w:val="22"/>
                <w:lang w:eastAsia="pt-PT"/>
              </w:rPr>
              <w:t xml:space="preserve">Estudo de estabilidade do anúncio e contrato de seguro de responsabilidade civil, quando a instalação tenha lugar em telhados, coberturas ou terraços de edifícios  </w:t>
            </w:r>
          </w:p>
        </w:tc>
      </w:tr>
      <w:tr w:rsidR="000E774E" w:rsidRPr="000E774E" w:rsidTr="005C7415">
        <w:tc>
          <w:tcPr>
            <w:tcW w:w="477" w:type="dxa"/>
            <w:tcBorders>
              <w:bottom w:val="single" w:sz="4" w:space="0" w:color="auto"/>
            </w:tcBorders>
          </w:tcPr>
          <w:p w:rsidR="000E774E" w:rsidRPr="000E774E" w:rsidRDefault="00EE4A5A" w:rsidP="007772CF">
            <w:pPr>
              <w:ind w:right="-8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instrText xml:space="preserve"> FORMCHECKBOX </w:instrText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separate"/>
            </w: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end"/>
            </w:r>
          </w:p>
        </w:tc>
        <w:tc>
          <w:tcPr>
            <w:tcW w:w="9205" w:type="dxa"/>
            <w:tcBorders>
              <w:bottom w:val="single" w:sz="4" w:space="0" w:color="auto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Verdana"/>
                <w:sz w:val="22"/>
                <w:szCs w:val="22"/>
                <w:lang w:eastAsia="pt-PT"/>
              </w:rPr>
              <w:t>Termo de responsabilidade, assinado pelo técnico responsável pela instalação do anúncio bem como declaração emitida pela associação profissional a que pertença donde conste a sua inscrição na mesma</w:t>
            </w:r>
          </w:p>
        </w:tc>
      </w:tr>
      <w:tr w:rsidR="000E774E" w:rsidRPr="000E774E" w:rsidTr="005C7415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20" w:color="auto" w:fill="auto"/>
            <w:vAlign w:val="center"/>
          </w:tcPr>
          <w:p w:rsidR="000E774E" w:rsidRPr="000E774E" w:rsidRDefault="00EE4A5A" w:rsidP="007772CF">
            <w:pPr>
              <w:spacing w:line="360" w:lineRule="auto"/>
              <w:ind w:right="-8"/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74E"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instrText xml:space="preserve"> FORMCHECKBOX </w:instrText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</w:r>
            <w:r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separate"/>
            </w: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fldChar w:fldCharType="end"/>
            </w:r>
          </w:p>
        </w:tc>
        <w:tc>
          <w:tcPr>
            <w:tcW w:w="9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Medium"/>
                <w:sz w:val="22"/>
                <w:szCs w:val="22"/>
                <w:lang w:eastAsia="pt-PT"/>
              </w:rPr>
              <w:t>As declarações prestadas correspondem à verdade e não omitem qualquer informação relevante. Comprometo-me a comunicar qualquer alteração da informação prestada no prazo de 30 dias após a sua ocorrência</w:t>
            </w:r>
          </w:p>
        </w:tc>
      </w:tr>
    </w:tbl>
    <w:p w:rsidR="000E774E" w:rsidRPr="000E774E" w:rsidRDefault="000E774E" w:rsidP="000E774E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</w:rPr>
      </w:pPr>
    </w:p>
    <w:p w:rsidR="000E774E" w:rsidRPr="000E774E" w:rsidRDefault="000E774E" w:rsidP="000E774E">
      <w:pPr>
        <w:autoSpaceDE w:val="0"/>
        <w:autoSpaceDN w:val="0"/>
        <w:adjustRightInd w:val="0"/>
        <w:spacing w:line="276" w:lineRule="auto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4897" w:type="pct"/>
        <w:tblInd w:w="108" w:type="dxa"/>
        <w:tblBorders>
          <w:top w:val="single" w:sz="12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2"/>
      </w:tblGrid>
      <w:tr w:rsidR="000E774E" w:rsidRPr="000E774E" w:rsidTr="005B2515">
        <w:trPr>
          <w:trHeight w:val="195"/>
        </w:trPr>
        <w:tc>
          <w:tcPr>
            <w:tcW w:w="5000" w:type="pct"/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br w:type="page"/>
            </w:r>
            <w:r w:rsidRPr="000E774E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05 ASSINATURA</w:t>
            </w:r>
          </w:p>
        </w:tc>
      </w:tr>
    </w:tbl>
    <w:p w:rsidR="000E774E" w:rsidRPr="000E774E" w:rsidRDefault="000E774E" w:rsidP="000E774E">
      <w:pPr>
        <w:autoSpaceDE w:val="0"/>
        <w:autoSpaceDN w:val="0"/>
        <w:adjustRightInd w:val="0"/>
        <w:rPr>
          <w:rFonts w:asciiTheme="minorHAnsi" w:hAnsiTheme="minorHAnsi"/>
          <w:sz w:val="22"/>
          <w:szCs w:val="22"/>
        </w:rPr>
      </w:pPr>
    </w:p>
    <w:tbl>
      <w:tblPr>
        <w:tblStyle w:val="Tabelacomgrelh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44"/>
        <w:gridCol w:w="6379"/>
      </w:tblGrid>
      <w:tr w:rsidR="000E774E" w:rsidRPr="000E774E" w:rsidTr="007772CF">
        <w:tc>
          <w:tcPr>
            <w:tcW w:w="3544" w:type="dxa"/>
          </w:tcPr>
          <w:p w:rsidR="000E774E" w:rsidRPr="000E774E" w:rsidRDefault="000E774E" w:rsidP="007772CF">
            <w:pPr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 xml:space="preserve">Amadora, </w:t>
            </w:r>
            <w:sdt>
              <w:sdtPr>
                <w:rPr>
                  <w:rFonts w:asciiTheme="minorHAnsi" w:hAnsiTheme="minorHAnsi"/>
                  <w:sz w:val="22"/>
                  <w:szCs w:val="22"/>
                </w:rPr>
                <w:id w:val="62986829"/>
                <w:placeholder>
                  <w:docPart w:val="99EBA719FD8F49E9A768EBDB63A59474"/>
                </w:placeholder>
                <w:date>
                  <w:dateFormat w:val="dd-MM-yyyy"/>
                  <w:lid w:val="pt-PT"/>
                  <w:storeMappedDataAs w:val="dateTime"/>
                  <w:calendar w:val="gregorian"/>
                </w:date>
              </w:sdtPr>
              <w:sdtContent>
                <w:r w:rsidRPr="000E774E">
                  <w:rPr>
                    <w:rFonts w:asciiTheme="minorHAnsi" w:hAnsiTheme="minorHAnsi"/>
                    <w:sz w:val="22"/>
                    <w:szCs w:val="22"/>
                  </w:rPr>
                  <w:t>DATA</w:t>
                </w:r>
              </w:sdtContent>
            </w:sdt>
          </w:p>
        </w:tc>
        <w:tc>
          <w:tcPr>
            <w:tcW w:w="6379" w:type="dxa"/>
          </w:tcPr>
          <w:p w:rsidR="000E774E" w:rsidRPr="000E774E" w:rsidRDefault="000E774E" w:rsidP="007772CF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Pede deferimento</w:t>
            </w:r>
          </w:p>
          <w:p w:rsidR="000E774E" w:rsidRPr="000E774E" w:rsidRDefault="000E774E" w:rsidP="007772CF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0E774E" w:rsidRPr="000E774E" w:rsidRDefault="000E774E" w:rsidP="007772CF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0E774E" w:rsidRPr="000E774E" w:rsidRDefault="000E774E" w:rsidP="007772CF">
            <w:pPr>
              <w:spacing w:line="360" w:lineRule="auto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E774E">
              <w:rPr>
                <w:rFonts w:asciiTheme="minorHAnsi" w:hAnsiTheme="minorHAnsi"/>
                <w:sz w:val="22"/>
                <w:szCs w:val="22"/>
              </w:rPr>
              <w:t>_____________________________________</w:t>
            </w:r>
          </w:p>
        </w:tc>
      </w:tr>
    </w:tbl>
    <w:p w:rsidR="005C7415" w:rsidRDefault="005C7415" w:rsidP="000E774E">
      <w:pPr>
        <w:ind w:right="-8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5C7415" w:rsidRDefault="005C7415">
      <w:pPr>
        <w:rPr>
          <w:rFonts w:asciiTheme="minorHAnsi" w:hAnsiTheme="minorHAnsi" w:cs="FoundryMonoline-Regular"/>
          <w:sz w:val="22"/>
          <w:szCs w:val="22"/>
          <w:lang w:eastAsia="pt-PT"/>
        </w:rPr>
      </w:pPr>
      <w:r>
        <w:rPr>
          <w:rFonts w:asciiTheme="minorHAnsi" w:hAnsiTheme="minorHAnsi" w:cs="FoundryMonoline-Regular"/>
          <w:sz w:val="22"/>
          <w:szCs w:val="22"/>
          <w:lang w:eastAsia="pt-PT"/>
        </w:rPr>
        <w:br w:type="page"/>
      </w:r>
    </w:p>
    <w:tbl>
      <w:tblPr>
        <w:tblStyle w:val="Tabelacomgrelha"/>
        <w:tblW w:w="9923" w:type="dxa"/>
        <w:tblBorders>
          <w:top w:val="single" w:sz="8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0E774E" w:rsidRPr="000E774E" w:rsidTr="005B2515">
        <w:trPr>
          <w:trHeight w:val="85"/>
        </w:trPr>
        <w:tc>
          <w:tcPr>
            <w:tcW w:w="9923" w:type="dxa"/>
            <w:tcBorders>
              <w:top w:val="single" w:sz="12" w:space="0" w:color="auto"/>
              <w:bottom w:val="single" w:sz="2" w:space="0" w:color="auto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lastRenderedPageBreak/>
              <w:t>06 NA ENTREGA DO DOCUMENTO DEVE EXIBIR</w:t>
            </w:r>
          </w:p>
        </w:tc>
      </w:tr>
    </w:tbl>
    <w:p w:rsidR="000E774E" w:rsidRPr="000E774E" w:rsidRDefault="000E774E" w:rsidP="000E774E">
      <w:pPr>
        <w:ind w:right="-8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0E774E" w:rsidRPr="000E774E" w:rsidRDefault="000E774E" w:rsidP="005C7415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0E774E">
        <w:rPr>
          <w:rFonts w:asciiTheme="minorHAnsi" w:hAnsiTheme="minorHAnsi" w:cs="FoundryMonoline-Medium"/>
          <w:sz w:val="22"/>
          <w:szCs w:val="22"/>
          <w:lang w:eastAsia="pt-PT"/>
        </w:rPr>
        <w:t>Número de Identificação Fiscal</w:t>
      </w:r>
    </w:p>
    <w:p w:rsidR="000E774E" w:rsidRPr="000E774E" w:rsidRDefault="000E774E" w:rsidP="005C7415">
      <w:pPr>
        <w:autoSpaceDE w:val="0"/>
        <w:autoSpaceDN w:val="0"/>
        <w:adjustRightInd w:val="0"/>
        <w:spacing w:line="276" w:lineRule="auto"/>
        <w:ind w:left="142"/>
        <w:rPr>
          <w:rFonts w:asciiTheme="minorHAnsi" w:hAnsiTheme="minorHAnsi" w:cs="FoundryMonoline-Medium"/>
          <w:sz w:val="22"/>
          <w:szCs w:val="22"/>
          <w:lang w:eastAsia="pt-PT"/>
        </w:rPr>
      </w:pPr>
      <w:r w:rsidRPr="000E774E">
        <w:rPr>
          <w:rFonts w:asciiTheme="minorHAnsi" w:hAnsiTheme="minorHAnsi" w:cs="FoundryMonoline-Medium"/>
          <w:sz w:val="22"/>
          <w:szCs w:val="22"/>
          <w:lang w:eastAsia="pt-PT"/>
        </w:rPr>
        <w:t>Documento de identificação atualizado</w:t>
      </w:r>
    </w:p>
    <w:tbl>
      <w:tblPr>
        <w:tblStyle w:val="Tabelacomgrelha"/>
        <w:tblW w:w="4967" w:type="pct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10064"/>
      </w:tblGrid>
      <w:tr w:rsidR="000E774E" w:rsidRPr="000E774E" w:rsidTr="005B2515">
        <w:trPr>
          <w:trHeight w:val="195"/>
        </w:trPr>
        <w:tc>
          <w:tcPr>
            <w:tcW w:w="5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</w:p>
        </w:tc>
      </w:tr>
      <w:tr w:rsidR="000E774E" w:rsidRPr="000E774E" w:rsidTr="005B2515">
        <w:trPr>
          <w:trHeight w:val="195"/>
        </w:trPr>
        <w:tc>
          <w:tcPr>
            <w:tcW w:w="5000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07 LEGISLAÇÃO APLICÁVEL</w:t>
            </w:r>
          </w:p>
        </w:tc>
      </w:tr>
    </w:tbl>
    <w:p w:rsidR="000E774E" w:rsidRPr="000E774E" w:rsidRDefault="000E774E" w:rsidP="000E774E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4897" w:type="pct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9922"/>
      </w:tblGrid>
      <w:tr w:rsidR="000E774E" w:rsidRPr="000E774E" w:rsidTr="005B2515">
        <w:trPr>
          <w:trHeight w:val="195"/>
        </w:trPr>
        <w:tc>
          <w:tcPr>
            <w:tcW w:w="5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84CBC" w:rsidRPr="00236601" w:rsidRDefault="00384CBC" w:rsidP="00384CBC">
            <w:pPr>
              <w:autoSpaceDE w:val="0"/>
              <w:autoSpaceDN w:val="0"/>
              <w:adjustRightInd w:val="0"/>
              <w:ind w:left="34"/>
              <w:jc w:val="both"/>
              <w:rPr>
                <w:rFonts w:asciiTheme="minorHAnsi" w:hAnsiTheme="minorHAnsi" w:cs="Tahoma"/>
                <w:sz w:val="22"/>
                <w:szCs w:val="22"/>
                <w:lang w:eastAsia="pt-PT"/>
              </w:rPr>
            </w:pPr>
            <w:r>
              <w:rPr>
                <w:rFonts w:asciiTheme="minorHAnsi" w:hAnsiTheme="minorHAnsi" w:cs="FoundryMonoline-Regular"/>
                <w:sz w:val="22"/>
                <w:szCs w:val="22"/>
                <w:lang w:eastAsia="pt-PT"/>
              </w:rPr>
              <w:t>Código Regulamentar do Município da Amadora - separata 07 Boletim Municipal da Amadora de 29/12/2014</w:t>
            </w:r>
          </w:p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</w:p>
        </w:tc>
      </w:tr>
      <w:tr w:rsidR="000E774E" w:rsidRPr="000E774E" w:rsidTr="005B2515">
        <w:trPr>
          <w:trHeight w:val="195"/>
        </w:trPr>
        <w:tc>
          <w:tcPr>
            <w:tcW w:w="5000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08 LOCAL DE ENTREGA</w:t>
            </w:r>
          </w:p>
        </w:tc>
      </w:tr>
    </w:tbl>
    <w:p w:rsidR="000E774E" w:rsidRPr="000E774E" w:rsidRDefault="000E774E" w:rsidP="000E774E">
      <w:pPr>
        <w:autoSpaceDE w:val="0"/>
        <w:autoSpaceDN w:val="0"/>
        <w:adjustRightInd w:val="0"/>
        <w:rPr>
          <w:rFonts w:asciiTheme="minorHAnsi" w:hAnsiTheme="minorHAnsi" w:cs="FoundryMonoline-Regular"/>
          <w:sz w:val="22"/>
          <w:szCs w:val="22"/>
          <w:lang w:eastAsia="pt-PT"/>
        </w:rPr>
      </w:pPr>
    </w:p>
    <w:tbl>
      <w:tblPr>
        <w:tblStyle w:val="Tabelacomgrelha"/>
        <w:tblW w:w="4897" w:type="pct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/>
      </w:tblPr>
      <w:tblGrid>
        <w:gridCol w:w="9922"/>
      </w:tblGrid>
      <w:tr w:rsidR="000E774E" w:rsidRPr="000E774E" w:rsidTr="005B2515">
        <w:trPr>
          <w:trHeight w:val="195"/>
        </w:trPr>
        <w:tc>
          <w:tcPr>
            <w:tcW w:w="5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54165" w:rsidRDefault="00954165" w:rsidP="00954165">
            <w:pPr>
              <w:ind w:left="142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O documento pode ser entregue das seguintes formas:</w:t>
            </w:r>
          </w:p>
          <w:p w:rsidR="00954165" w:rsidRDefault="00954165" w:rsidP="0095416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954165" w:rsidRDefault="00954165" w:rsidP="00954165">
            <w:pPr>
              <w:pStyle w:val="PargrafodaLista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Correio Electrónico : </w:t>
            </w:r>
          </w:p>
          <w:p w:rsidR="00954165" w:rsidRDefault="00EE4A5A" w:rsidP="00954165">
            <w:pPr>
              <w:pStyle w:val="PargrafodaLista"/>
              <w:autoSpaceDE w:val="0"/>
              <w:autoSpaceDN w:val="0"/>
              <w:jc w:val="both"/>
              <w:rPr>
                <w:rFonts w:asciiTheme="minorHAnsi" w:hAnsiTheme="minorHAnsi"/>
                <w:i/>
                <w:iCs/>
                <w:sz w:val="22"/>
                <w:szCs w:val="22"/>
              </w:rPr>
            </w:pPr>
            <w:hyperlink r:id="rId8" w:history="1">
              <w:r w:rsidR="00954165">
                <w:rPr>
                  <w:rStyle w:val="Hiperligao"/>
                  <w:rFonts w:asciiTheme="minorHAnsi" w:hAnsiTheme="minorHAnsi"/>
                  <w:i/>
                  <w:iCs/>
                  <w:sz w:val="22"/>
                  <w:szCs w:val="22"/>
                </w:rPr>
                <w:t>geral@cm-amadora.pt</w:t>
              </w:r>
            </w:hyperlink>
          </w:p>
          <w:p w:rsidR="00954165" w:rsidRDefault="00954165" w:rsidP="00954165">
            <w:pPr>
              <w:pStyle w:val="PargrafodaLista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Correio:</w:t>
            </w:r>
          </w:p>
          <w:p w:rsidR="00954165" w:rsidRDefault="00954165" w:rsidP="00954165">
            <w:pPr>
              <w:pStyle w:val="PargrafodaLista"/>
              <w:autoSpaceDE w:val="0"/>
              <w:autoSpaceDN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Câmara Municipal da Amadora</w:t>
            </w:r>
          </w:p>
          <w:p w:rsidR="00954165" w:rsidRDefault="00954165" w:rsidP="00954165">
            <w:pPr>
              <w:pStyle w:val="PargrafodaLista"/>
              <w:autoSpaceDE w:val="0"/>
              <w:autoSpaceDN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Av. Movimento das Forças Armadas, 1</w:t>
            </w:r>
          </w:p>
          <w:p w:rsidR="00954165" w:rsidRDefault="00954165" w:rsidP="00954165">
            <w:pPr>
              <w:pStyle w:val="PargrafodaLista"/>
              <w:autoSpaceDE w:val="0"/>
              <w:autoSpaceDN w:val="0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2700-595 Amadora</w:t>
            </w:r>
          </w:p>
          <w:p w:rsidR="005C7415" w:rsidRDefault="00954165" w:rsidP="00384CBC">
            <w:pPr>
              <w:pStyle w:val="PargrafodaLista"/>
              <w:numPr>
                <w:ilvl w:val="0"/>
                <w:numId w:val="2"/>
              </w:numPr>
              <w:autoSpaceDE w:val="0"/>
              <w:autoSpaceDN w:val="0"/>
              <w:jc w:val="both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No serviço de atendimento na Câmara Municipal da Amadora, no horário compreendido entre as 9h-12h30 e as 14h-17h30.  </w:t>
            </w:r>
          </w:p>
          <w:p w:rsidR="00384CBC" w:rsidRPr="000E774E" w:rsidRDefault="00384CBC" w:rsidP="00384CBC">
            <w:pPr>
              <w:pStyle w:val="PargrafodaLista"/>
              <w:autoSpaceDE w:val="0"/>
              <w:autoSpaceDN w:val="0"/>
              <w:jc w:val="both"/>
              <w:rPr>
                <w:rFonts w:asciiTheme="minorHAnsi" w:hAnsiTheme="minorHAnsi"/>
                <w:noProof/>
                <w:sz w:val="22"/>
                <w:szCs w:val="22"/>
                <w:lang w:eastAsia="pt-PT"/>
              </w:rPr>
            </w:pPr>
          </w:p>
        </w:tc>
      </w:tr>
      <w:tr w:rsidR="000E774E" w:rsidRPr="000E774E" w:rsidTr="005B2515">
        <w:trPr>
          <w:trHeight w:val="195"/>
        </w:trPr>
        <w:tc>
          <w:tcPr>
            <w:tcW w:w="5000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</w:tcPr>
          <w:p w:rsidR="000E774E" w:rsidRPr="000E774E" w:rsidRDefault="000E774E" w:rsidP="007772C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/>
                <w:noProof/>
                <w:sz w:val="22"/>
                <w:szCs w:val="22"/>
                <w:lang w:eastAsia="pt-PT"/>
              </w:rPr>
            </w:pPr>
            <w:r w:rsidRPr="000E774E">
              <w:rPr>
                <w:rFonts w:asciiTheme="minorHAnsi" w:hAnsiTheme="minorHAnsi" w:cs="FoundryMonoline-Bold"/>
                <w:b/>
                <w:bCs/>
                <w:sz w:val="22"/>
                <w:szCs w:val="22"/>
                <w:lang w:eastAsia="pt-PT"/>
              </w:rPr>
              <w:t>09 DESPACHO</w:t>
            </w:r>
          </w:p>
        </w:tc>
      </w:tr>
    </w:tbl>
    <w:p w:rsidR="000E774E" w:rsidRPr="000E774E" w:rsidRDefault="000E774E" w:rsidP="000E774E">
      <w:pPr>
        <w:ind w:right="-8"/>
        <w:rPr>
          <w:rFonts w:asciiTheme="minorHAnsi" w:hAnsiTheme="minorHAnsi" w:cs="FoundryMonoline-Regular"/>
          <w:sz w:val="22"/>
          <w:szCs w:val="22"/>
          <w:lang w:eastAsia="pt-PT"/>
        </w:rPr>
      </w:pPr>
    </w:p>
    <w:p w:rsidR="00DA353C" w:rsidRPr="000E774E" w:rsidRDefault="00DA353C" w:rsidP="000048F6">
      <w:pPr>
        <w:rPr>
          <w:rFonts w:asciiTheme="minorHAnsi" w:hAnsiTheme="minorHAnsi"/>
          <w:sz w:val="22"/>
          <w:szCs w:val="22"/>
        </w:rPr>
      </w:pPr>
    </w:p>
    <w:sectPr w:rsidR="00DA353C" w:rsidRPr="000E774E" w:rsidSect="00F6537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1701" w:right="567" w:bottom="1418" w:left="1418" w:header="624" w:footer="8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887" w:rsidRDefault="00F36887" w:rsidP="006D3E5B">
      <w:r>
        <w:separator/>
      </w:r>
    </w:p>
  </w:endnote>
  <w:endnote w:type="continuationSeparator" w:id="0">
    <w:p w:rsidR="00F36887" w:rsidRDefault="00F36887" w:rsidP="006D3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124" w:rsidRDefault="0026412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F69" w:rsidRDefault="00EE4A5A" w:rsidP="00DB4F69">
    <w:pPr>
      <w:pStyle w:val="Rodap"/>
      <w:tabs>
        <w:tab w:val="clear" w:pos="8640"/>
        <w:tab w:val="right" w:pos="9923"/>
      </w:tabs>
      <w:rPr>
        <w:rFonts w:ascii="Calibri" w:hAnsi="Calibri"/>
        <w:sz w:val="14"/>
        <w:szCs w:val="14"/>
        <w:lang w:val="pt-PT"/>
      </w:rPr>
    </w:pPr>
    <w:r>
      <w:rPr>
        <w:rFonts w:ascii="Calibri" w:hAnsi="Calibri"/>
        <w:noProof/>
        <w:sz w:val="14"/>
        <w:szCs w:val="14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58" type="#_x0000_t202" style="position:absolute;margin-left:136.65pt;margin-top:793.25pt;width:210.2pt;height:21.4pt;z-index:-251645952;mso-position-vertical-relative:page;mso-width-relative:margin;mso-height-relative:margin" o:allowincell="f" filled="f" stroked="f">
          <v:textbox inset="0,0,0,0">
            <w:txbxContent>
              <w:p w:rsidR="009A4DD0" w:rsidRPr="00DA1621" w:rsidRDefault="00EE4A5A">
                <w:pPr>
                  <w:rPr>
                    <w:rFonts w:asciiTheme="minorHAnsi" w:hAnsiTheme="minorHAnsi"/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Morada"/>
                    <w:tag w:val="Morada"/>
                    <w:id w:val="1626953"/>
                    <w:lock w:val="contentLocked"/>
                    <w:comboBox>
                      <w:listItem w:displayText=" " w:value=" "/>
                      <w:listItem w:displayText="Av. Movimento das Forças Armadas, n.º 1, 2700-595 Amadora | Portugal" w:value="Av. Movimento das Forças Armadas, n.º 1, 2700-595 Amadora | Portugal"/>
                    </w:comboBox>
                  </w:sdtPr>
                  <w:sdtContent>
                    <w:r w:rsidR="009A4DD0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Av. Movimento das Forças Armadas, n.º 1, 2700-595 Amadora | Portugal</w:t>
                    </w:r>
                  </w:sdtContent>
                </w:sdt>
              </w:p>
              <w:p w:rsidR="009A4DD0" w:rsidRPr="00186FB4" w:rsidRDefault="00EE4A5A">
                <w:pPr>
                  <w:rPr>
                    <w:lang w:val="en-US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Contactos"/>
                    <w:tag w:val="Contactos"/>
                    <w:id w:val="1626955"/>
                    <w:lock w:val="contentLocked"/>
                    <w:comboBox>
                      <w:listItem w:displayText=" " w:value=" "/>
                      <w:listItem w:displayText="T [+351] 214 369 000 | geral@cm-amadora.pt | www.cm-amadora.pt" w:value="T [+351] 214 369 000 | geral@cm-amadora.pt | www.cm-amadora.pt"/>
                    </w:comboBox>
                  </w:sdtPr>
                  <w:sdtContent>
                    <w:r w:rsidR="009A4DD0" w:rsidRPr="000D5104">
                      <w:rPr>
                        <w:rFonts w:asciiTheme="minorHAnsi" w:hAnsiTheme="minorHAnsi"/>
                        <w:sz w:val="14"/>
                        <w:szCs w:val="14"/>
                      </w:rPr>
                      <w:t>T [+351] 214 369 000 | geral@cm-amadora.pt | www.cm-amadora.pt</w:t>
                    </w:r>
                  </w:sdtContent>
                </w:sdt>
              </w:p>
            </w:txbxContent>
          </v:textbox>
          <w10:wrap anchory="page"/>
          <w10:anchorlock/>
        </v:shape>
      </w:pict>
    </w:r>
    <w:r w:rsidR="00012EB6" w:rsidRPr="00012EB6">
      <w:rPr>
        <w:rFonts w:ascii="Calibri" w:hAnsi="Calibri"/>
        <w:noProof/>
        <w:sz w:val="14"/>
        <w:szCs w:val="14"/>
        <w:lang w:val="pt-PT" w:eastAsia="pt-PT"/>
      </w:rPr>
      <w:drawing>
        <wp:anchor distT="0" distB="0" distL="114300" distR="114300" simplePos="0" relativeHeight="251672576" behindDoc="1" locked="1" layoutInCell="0" allowOverlap="1">
          <wp:simplePos x="0" y="0"/>
          <wp:positionH relativeFrom="column">
            <wp:posOffset>689368</wp:posOffset>
          </wp:positionH>
          <wp:positionV relativeFrom="paragraph">
            <wp:posOffset>-18851</wp:posOffset>
          </wp:positionV>
          <wp:extent cx="788764" cy="387077"/>
          <wp:effectExtent l="19050" t="0" r="0" b="0"/>
          <wp:wrapNone/>
          <wp:docPr id="4" name="Imagem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seDocsGeraisDEDS_DI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8670" cy="3867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B4F69">
      <w:rPr>
        <w:rFonts w:ascii="Calibri" w:hAnsi="Calibri"/>
        <w:sz w:val="14"/>
        <w:szCs w:val="14"/>
        <w:lang w:val="pt-PT"/>
      </w:rPr>
      <w:tab/>
    </w:r>
    <w:r w:rsidR="006D3E5B" w:rsidRPr="00AB32CC">
      <w:rPr>
        <w:rFonts w:ascii="Calibri" w:hAnsi="Calibri"/>
        <w:sz w:val="14"/>
        <w:szCs w:val="14"/>
        <w:lang w:val="pt-PT"/>
      </w:rPr>
      <w:t xml:space="preserve"> </w:t>
    </w:r>
  </w:p>
  <w:p w:rsidR="006D3E5B" w:rsidRPr="00AB32CC" w:rsidRDefault="00DA4287" w:rsidP="00DB4F69">
    <w:pPr>
      <w:pStyle w:val="Rodap"/>
      <w:tabs>
        <w:tab w:val="clear" w:pos="8640"/>
        <w:tab w:val="right" w:pos="9923"/>
      </w:tabs>
      <w:jc w:val="right"/>
      <w:rPr>
        <w:rFonts w:ascii="Calibri" w:hAnsi="Calibri"/>
        <w:sz w:val="14"/>
        <w:szCs w:val="14"/>
        <w:lang w:val="pt-PT"/>
      </w:rPr>
    </w:pPr>
    <w:r>
      <w:rPr>
        <w:rFonts w:ascii="Calibri" w:hAnsi="Calibri"/>
        <w:sz w:val="14"/>
        <w:szCs w:val="14"/>
        <w:lang w:val="pt-PT"/>
      </w:rPr>
      <w:tab/>
    </w:r>
    <w:r>
      <w:rPr>
        <w:rFonts w:ascii="Calibri" w:hAnsi="Calibri"/>
        <w:sz w:val="14"/>
        <w:szCs w:val="14"/>
        <w:lang w:val="pt-PT"/>
      </w:rPr>
      <w:tab/>
    </w:r>
    <w:r w:rsidR="006D3E5B" w:rsidRPr="00AB32CC">
      <w:rPr>
        <w:rFonts w:ascii="Calibri" w:hAnsi="Calibri"/>
        <w:sz w:val="14"/>
        <w:szCs w:val="14"/>
        <w:lang w:val="pt-PT"/>
      </w:rPr>
      <w:t xml:space="preserve">Página </w:t>
    </w:r>
    <w:r w:rsidR="00EE4A5A" w:rsidRPr="00160CD1">
      <w:rPr>
        <w:rFonts w:ascii="Calibri" w:hAnsi="Calibri"/>
        <w:sz w:val="14"/>
        <w:szCs w:val="14"/>
      </w:rPr>
      <w:fldChar w:fldCharType="begin"/>
    </w:r>
    <w:r w:rsidR="006D3E5B" w:rsidRPr="00AB32CC">
      <w:rPr>
        <w:rFonts w:ascii="Calibri" w:hAnsi="Calibri"/>
        <w:sz w:val="14"/>
        <w:szCs w:val="14"/>
        <w:lang w:val="pt-PT"/>
      </w:rPr>
      <w:instrText xml:space="preserve"> PAGE </w:instrText>
    </w:r>
    <w:r w:rsidR="00EE4A5A" w:rsidRPr="00160CD1">
      <w:rPr>
        <w:rFonts w:ascii="Calibri" w:hAnsi="Calibri"/>
        <w:sz w:val="14"/>
        <w:szCs w:val="14"/>
      </w:rPr>
      <w:fldChar w:fldCharType="separate"/>
    </w:r>
    <w:r w:rsidR="00CA0F91">
      <w:rPr>
        <w:rFonts w:ascii="Calibri" w:hAnsi="Calibri"/>
        <w:noProof/>
        <w:sz w:val="14"/>
        <w:szCs w:val="14"/>
        <w:lang w:val="pt-PT"/>
      </w:rPr>
      <w:t>5</w:t>
    </w:r>
    <w:r w:rsidR="00EE4A5A" w:rsidRPr="00160CD1">
      <w:rPr>
        <w:rFonts w:ascii="Calibri" w:hAnsi="Calibri"/>
        <w:sz w:val="14"/>
        <w:szCs w:val="14"/>
      </w:rPr>
      <w:fldChar w:fldCharType="end"/>
    </w:r>
    <w:r w:rsidR="006D3E5B" w:rsidRPr="00AB32CC">
      <w:rPr>
        <w:rFonts w:ascii="Calibri" w:hAnsi="Calibri"/>
        <w:sz w:val="14"/>
        <w:szCs w:val="14"/>
        <w:lang w:val="pt-PT"/>
      </w:rPr>
      <w:t xml:space="preserve"> de </w:t>
    </w:r>
    <w:r w:rsidR="00EE4A5A" w:rsidRPr="00160CD1">
      <w:rPr>
        <w:rFonts w:ascii="Calibri" w:hAnsi="Calibri"/>
        <w:sz w:val="14"/>
        <w:szCs w:val="14"/>
      </w:rPr>
      <w:fldChar w:fldCharType="begin"/>
    </w:r>
    <w:r w:rsidR="006D3E5B" w:rsidRPr="00AB32CC">
      <w:rPr>
        <w:rFonts w:ascii="Calibri" w:hAnsi="Calibri"/>
        <w:sz w:val="14"/>
        <w:szCs w:val="14"/>
        <w:lang w:val="pt-PT"/>
      </w:rPr>
      <w:instrText xml:space="preserve"> NUMPAGES </w:instrText>
    </w:r>
    <w:r w:rsidR="00EE4A5A" w:rsidRPr="00160CD1">
      <w:rPr>
        <w:rFonts w:ascii="Calibri" w:hAnsi="Calibri"/>
        <w:sz w:val="14"/>
        <w:szCs w:val="14"/>
      </w:rPr>
      <w:fldChar w:fldCharType="separate"/>
    </w:r>
    <w:r w:rsidR="00CA0F91">
      <w:rPr>
        <w:rFonts w:ascii="Calibri" w:hAnsi="Calibri"/>
        <w:noProof/>
        <w:sz w:val="14"/>
        <w:szCs w:val="14"/>
        <w:lang w:val="pt-PT"/>
      </w:rPr>
      <w:t>5</w:t>
    </w:r>
    <w:r w:rsidR="00EE4A5A" w:rsidRPr="00160CD1">
      <w:rPr>
        <w:rFonts w:ascii="Calibri" w:hAnsi="Calibri"/>
        <w:sz w:val="14"/>
        <w:szCs w:val="1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124" w:rsidRDefault="0026412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887" w:rsidRDefault="00F36887" w:rsidP="006D3E5B">
      <w:r>
        <w:separator/>
      </w:r>
    </w:p>
  </w:footnote>
  <w:footnote w:type="continuationSeparator" w:id="0">
    <w:p w:rsidR="00F36887" w:rsidRDefault="00F36887" w:rsidP="006D3E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124" w:rsidRDefault="0026412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E5B" w:rsidRDefault="00EE4A5A" w:rsidP="00E431FB">
    <w:pPr>
      <w:pStyle w:val="Cabealho"/>
      <w:tabs>
        <w:tab w:val="clear" w:pos="4320"/>
        <w:tab w:val="clear" w:pos="8640"/>
        <w:tab w:val="right" w:pos="10199"/>
      </w:tabs>
    </w:pPr>
    <w:r w:rsidRPr="00EE4A5A">
      <w:rPr>
        <w:rFonts w:ascii="Calibri" w:hAnsi="Calibri"/>
        <w:b/>
        <w:noProof/>
        <w:sz w:val="16"/>
        <w:szCs w:val="16"/>
        <w:lang w:val="pt-PT"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4362" type="#_x0000_t202" style="position:absolute;margin-left:428.95pt;margin-top:33.45pt;width:66.65pt;height:20.25pt;z-index:-251641856;mso-position-vertical-relative:page;v-text-anchor:bottom" o:allowincell="f" filled="f" stroked="f">
          <v:textbox style="mso-next-textbox:#_x0000_s14362" inset="0,0,0,0">
            <w:txbxContent>
              <w:p w:rsidR="00FD0BA6" w:rsidRPr="00DA1621" w:rsidRDefault="000E774E" w:rsidP="00FD0BA6">
                <w:pPr>
                  <w:jc w:val="right"/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</w:pPr>
                <w:r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A1</w:t>
                </w:r>
                <w:r w:rsidR="00186FB4"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1</w:t>
                </w:r>
              </w:p>
            </w:txbxContent>
          </v:textbox>
          <w10:wrap anchory="page"/>
          <w10:anchorlock/>
        </v:shape>
      </w:pict>
    </w:r>
    <w:r w:rsidRPr="00EE4A5A">
      <w:rPr>
        <w:rFonts w:ascii="Calibri" w:hAnsi="Calibri"/>
        <w:b/>
        <w:noProof/>
        <w:sz w:val="16"/>
        <w:szCs w:val="16"/>
        <w:lang w:val="pt-PT" w:eastAsia="pt-PT"/>
      </w:rPr>
      <w:pict>
        <v:shape id="_x0000_s14361" type="#_x0000_t202" style="position:absolute;margin-left:456.45pt;margin-top:53.6pt;width:109.75pt;height:16.65pt;z-index:-251642880;mso-position-horizontal-relative:page;mso-position-vertical-relative:page;mso-width-relative:margin;mso-height-relative:margin;v-text-anchor:bottom" o:allowincell="f" filled="f" stroked="f">
          <v:textbox style="mso-next-textbox:#_x0000_s14361" inset="0,0,0,0">
            <w:txbxContent>
              <w:p w:rsidR="000E774E" w:rsidRDefault="000E774E" w:rsidP="00FD0BA6">
                <w:pPr>
                  <w:jc w:val="right"/>
                  <w:rPr>
                    <w:rFonts w:ascii="Calibri" w:hAnsi="Calibri"/>
                    <w:noProof/>
                    <w:sz w:val="12"/>
                    <w:szCs w:val="12"/>
                  </w:rPr>
                </w:pPr>
                <w:r w:rsidRPr="00140714">
                  <w:rPr>
                    <w:rFonts w:ascii="Calibri" w:hAnsi="Calibri"/>
                    <w:b/>
                    <w:noProof/>
                    <w:sz w:val="14"/>
                    <w:szCs w:val="14"/>
                  </w:rPr>
                  <w:t>Publicidade</w:t>
                </w: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 xml:space="preserve"> </w:t>
                </w:r>
              </w:p>
              <w:p w:rsidR="00FD0BA6" w:rsidRPr="00DA1621" w:rsidRDefault="000E774E" w:rsidP="00FD0BA6">
                <w:pPr>
                  <w:jc w:val="right"/>
                </w:pP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A1</w:t>
                </w:r>
                <w:r w:rsidR="00186FB4">
                  <w:rPr>
                    <w:rFonts w:ascii="Calibri" w:hAnsi="Calibri"/>
                    <w:noProof/>
                    <w:sz w:val="12"/>
                    <w:szCs w:val="12"/>
                  </w:rPr>
                  <w:t>1</w:t>
                </w:r>
                <w:r w:rsidR="00FD0BA6"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/2014/V2.</w:t>
                </w:r>
                <w:r w:rsidR="00CA0F91">
                  <w:rPr>
                    <w:rFonts w:ascii="Calibri" w:hAnsi="Calibri"/>
                    <w:noProof/>
                    <w:sz w:val="12"/>
                    <w:szCs w:val="12"/>
                  </w:rPr>
                  <w:t>2</w:t>
                </w:r>
              </w:p>
            </w:txbxContent>
          </v:textbox>
          <w10:wrap anchorx="page" anchory="page"/>
          <w10:anchorlock/>
        </v:shape>
      </w:pict>
    </w:r>
    <w:r w:rsidRPr="00EE4A5A">
      <w:rPr>
        <w:rFonts w:ascii="Calibri" w:hAnsi="Calibri"/>
        <w:b/>
        <w:noProof/>
        <w:sz w:val="16"/>
        <w:szCs w:val="16"/>
        <w:lang w:val="pt-PT" w:eastAsia="pt-PT"/>
      </w:rPr>
      <w:pict>
        <v:shape id="_x0000_s14354" type="#_x0000_t202" alt="______" style="position:absolute;margin-left:.5pt;margin-top:406.5pt;width:22.25pt;height:13.5pt;z-index:-251648000;mso-wrap-style:none;mso-position-horizontal-relative:page;mso-position-vertical-relative:page;mso-width-relative:margin;mso-height-relative:margin;v-text-anchor:middle" filled="f" stroked="f">
          <v:textbox style="mso-next-textbox:#_x0000_s14354" inset="0,0,0,0">
            <w:txbxContent>
              <w:p w:rsidR="00347AE4" w:rsidRDefault="00347AE4" w:rsidP="00347AE4">
                <w:r>
                  <w:t>______</w:t>
                </w:r>
              </w:p>
            </w:txbxContent>
          </v:textbox>
          <w10:wrap anchorx="page" anchory="page"/>
          <w10:anchorlock/>
        </v:shape>
      </w:pict>
    </w:r>
    <w:r w:rsidRPr="00EE4A5A">
      <w:rPr>
        <w:rFonts w:ascii="Calibri" w:hAnsi="Calibri"/>
        <w:b/>
        <w:noProof/>
        <w:sz w:val="16"/>
        <w:szCs w:val="16"/>
        <w:lang w:val="pt-PT"/>
      </w:rPr>
      <w:pict>
        <v:shape id="_x0000_s14349" type="#_x0000_t202" alt="" style="position:absolute;margin-left:178.15pt;margin-top:45.35pt;width:256.05pt;height:21.7pt;z-index:-251650048;mso-position-horizontal-relative:page;mso-position-vertical-relative:page;mso-width-relative:margin;mso-height-relative:margin" o:allowincell="f" filled="f" stroked="f">
          <v:textbox style="mso-next-textbox:#_x0000_s14349" inset="0,0,0,0">
            <w:txbxContent>
              <w:p w:rsidR="00C27FD4" w:rsidRPr="00260F6B" w:rsidRDefault="00EE4A5A" w:rsidP="00C27FD4">
                <w:pPr>
                  <w:rPr>
                    <w:rFonts w:ascii="Calibri" w:hAnsi="Calibri"/>
                    <w:b/>
                    <w:sz w:val="14"/>
                    <w:szCs w:val="14"/>
                  </w:rPr>
                </w:pPr>
                <w:sdt>
                  <w:sdtPr>
                    <w:rPr>
                      <w:rFonts w:ascii="Calibri" w:hAnsi="Calibri"/>
                      <w:b/>
                      <w:sz w:val="14"/>
                      <w:szCs w:val="14"/>
                    </w:rPr>
                    <w:alias w:val="Departamento"/>
                    <w:tag w:val="Departamento"/>
                    <w:id w:val="12391113"/>
                    <w:lock w:val="sdtLocked"/>
                    <w:comboBox>
                      <w:listItem w:displayText="Escolha Departamento" w:value="Escolha Departamento"/>
                      <w:listItem w:displayText="Departamento de Administração Geral . DAG" w:value="Departamento de Administração Geral . DAG"/>
                      <w:listItem w:displayText="Departamento de Modernização e Tecnologias de Informação e Comunicação . DMTIC" w:value="Departamento de Modernização e Tecnologias de Informação e Comunicação . DMTIC"/>
                      <w:listItem w:displayText="Serviço de Polícia Municipal .  SPM" w:value="Serviço de Polícia Municipal .  SPM"/>
                    </w:comboBox>
                  </w:sdtPr>
                  <w:sdtContent>
                    <w:r w:rsidR="00DA1621">
                      <w:rPr>
                        <w:rFonts w:ascii="Calibri" w:hAnsi="Calibri"/>
                        <w:b/>
                        <w:sz w:val="14"/>
                        <w:szCs w:val="14"/>
                      </w:rPr>
                      <w:t>Departamento de Administração Geral . DAG</w:t>
                    </w:r>
                  </w:sdtContent>
                </w:sdt>
              </w:p>
              <w:p w:rsidR="00C27FD4" w:rsidRPr="00DA1621" w:rsidRDefault="00EE4A5A" w:rsidP="00C27FD4">
                <w:pPr>
                  <w:rPr>
                    <w:sz w:val="14"/>
                    <w:szCs w:val="14"/>
                  </w:rPr>
                </w:pPr>
                <w:sdt>
                  <w:sdtPr>
                    <w:rPr>
                      <w:rFonts w:asciiTheme="minorHAnsi" w:hAnsiTheme="minorHAnsi"/>
                      <w:sz w:val="14"/>
                      <w:szCs w:val="14"/>
                    </w:rPr>
                    <w:alias w:val="Divisão"/>
                    <w:tag w:val="Divisão"/>
                    <w:id w:val="12391114"/>
                    <w:lock w:val="sdtLocked"/>
                    <w:comboBox>
                      <w:listItem w:displayText="Escolha Divisão" w:value="Escolha Divisão"/>
                      <w:listItem w:displayText="Divisão de Sistemas e Tecnologias de Informação e Comunicação . DSTIC" w:value="Divisão de Sistemas e Tecnologias de Informação e Comunicação . DSTIC"/>
                      <w:listItem w:displayText="Gabinete Jurídico e Administrativo . GJA" w:value="Gabinete Jurídico e Administrativo . GJA"/>
                      <w:listItem w:displayText="Gabinete Operacional . GO" w:value="Gabinete Operacional . GO"/>
                      <w:listItem w:displayText="Serviço de Atendimento . SA" w:value="Serviço de Atendimento . SA"/>
                      <w:listItem w:displayText=" " w:value=" "/>
                    </w:comboBox>
                  </w:sdtPr>
                  <w:sdtContent>
                    <w:r w:rsidR="00264124" w:rsidRPr="00DA1621">
                      <w:rPr>
                        <w:rFonts w:asciiTheme="minorHAnsi" w:hAnsiTheme="minorHAnsi"/>
                        <w:sz w:val="14"/>
                        <w:szCs w:val="14"/>
                      </w:rPr>
                      <w:t>Divisão de Gestão Administrativa e Contratação</w:t>
                    </w:r>
                    <w:r w:rsidR="00264124" w:rsidRPr="006F49A2">
                      <w:rPr>
                        <w:rFonts w:asciiTheme="minorHAnsi" w:hAnsiTheme="minorHAnsi"/>
                        <w:sz w:val="14"/>
                        <w:szCs w:val="14"/>
                      </w:rPr>
                      <w:t xml:space="preserve"> . DGAC</w:t>
                    </w:r>
                  </w:sdtContent>
                </w:sdt>
              </w:p>
            </w:txbxContent>
          </v:textbox>
          <w10:wrap anchorx="page" anchory="page"/>
          <w10:anchorlock/>
        </v:shape>
      </w:pict>
    </w:r>
    <w:r w:rsidR="006365A9">
      <w:rPr>
        <w:noProof/>
        <w:lang w:val="pt-PT" w:eastAsia="pt-PT"/>
      </w:rPr>
      <w:drawing>
        <wp:anchor distT="0" distB="0" distL="114300" distR="114300" simplePos="0" relativeHeight="251657216" behindDoc="1" locked="1" layoutInCell="0" allowOverlap="1">
          <wp:simplePos x="0" y="0"/>
          <wp:positionH relativeFrom="page">
            <wp:posOffset>906145</wp:posOffset>
          </wp:positionH>
          <wp:positionV relativeFrom="page">
            <wp:posOffset>464820</wp:posOffset>
          </wp:positionV>
          <wp:extent cx="1270635" cy="354330"/>
          <wp:effectExtent l="19050" t="0" r="5715" b="0"/>
          <wp:wrapNone/>
          <wp:docPr id="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_MARCA_IdentidadeVisual-1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0635" cy="3543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431FB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124" w:rsidRDefault="0026412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F726C"/>
    <w:multiLevelType w:val="multilevel"/>
    <w:tmpl w:val="F51A736A"/>
    <w:lvl w:ilvl="0">
      <w:start w:val="35"/>
      <w:numFmt w:val="decimal"/>
      <w:lvlText w:val="%1"/>
      <w:lvlJc w:val="left"/>
      <w:pPr>
        <w:ind w:left="360" w:hanging="360"/>
      </w:pPr>
      <w:rPr>
        <w:rFonts w:cs="Aria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1">
    <w:nsid w:val="58214537"/>
    <w:multiLevelType w:val="hybridMultilevel"/>
    <w:tmpl w:val="2A88F96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ocumentProtection w:edit="forms" w:enforcement="1" w:cryptProviderType="rsaFull" w:cryptAlgorithmClass="hash" w:cryptAlgorithmType="typeAny" w:cryptAlgorithmSid="4" w:cryptSpinCount="100000" w:hash="6WqGB1ZFBkh3RJyDAM2OW+knWyU=" w:salt="EffpWJUxQnp648p8es6YQQ==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18434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E12E0"/>
    <w:rsid w:val="000048F6"/>
    <w:rsid w:val="000066DA"/>
    <w:rsid w:val="00012EB6"/>
    <w:rsid w:val="00030D98"/>
    <w:rsid w:val="000337D7"/>
    <w:rsid w:val="000345F7"/>
    <w:rsid w:val="000367CB"/>
    <w:rsid w:val="00043936"/>
    <w:rsid w:val="00044E88"/>
    <w:rsid w:val="0005205B"/>
    <w:rsid w:val="0005335A"/>
    <w:rsid w:val="0005534C"/>
    <w:rsid w:val="00062977"/>
    <w:rsid w:val="000773EB"/>
    <w:rsid w:val="0008014A"/>
    <w:rsid w:val="00087AEA"/>
    <w:rsid w:val="0009631B"/>
    <w:rsid w:val="000A031F"/>
    <w:rsid w:val="000B6823"/>
    <w:rsid w:val="000E0FC9"/>
    <w:rsid w:val="000E3C7D"/>
    <w:rsid w:val="000E774E"/>
    <w:rsid w:val="0010505E"/>
    <w:rsid w:val="001101EB"/>
    <w:rsid w:val="00136809"/>
    <w:rsid w:val="00145E6A"/>
    <w:rsid w:val="0016184B"/>
    <w:rsid w:val="00186FB4"/>
    <w:rsid w:val="001A15A7"/>
    <w:rsid w:val="001E12E0"/>
    <w:rsid w:val="001E3BC3"/>
    <w:rsid w:val="001E3E06"/>
    <w:rsid w:val="001F1F85"/>
    <w:rsid w:val="00204A09"/>
    <w:rsid w:val="00247C4A"/>
    <w:rsid w:val="0025594A"/>
    <w:rsid w:val="0025657E"/>
    <w:rsid w:val="00260F6B"/>
    <w:rsid w:val="00263811"/>
    <w:rsid w:val="00263F09"/>
    <w:rsid w:val="00264124"/>
    <w:rsid w:val="0027174D"/>
    <w:rsid w:val="002770A9"/>
    <w:rsid w:val="00296211"/>
    <w:rsid w:val="002C21B0"/>
    <w:rsid w:val="002C3EBB"/>
    <w:rsid w:val="002D0500"/>
    <w:rsid w:val="002D49D5"/>
    <w:rsid w:val="002E07D3"/>
    <w:rsid w:val="002E287E"/>
    <w:rsid w:val="002F3401"/>
    <w:rsid w:val="00317FDB"/>
    <w:rsid w:val="00347AE4"/>
    <w:rsid w:val="003634AF"/>
    <w:rsid w:val="00384CBC"/>
    <w:rsid w:val="003A37D4"/>
    <w:rsid w:val="003B09A0"/>
    <w:rsid w:val="003B09B9"/>
    <w:rsid w:val="003C3EBE"/>
    <w:rsid w:val="003E7C2E"/>
    <w:rsid w:val="00410F56"/>
    <w:rsid w:val="00415907"/>
    <w:rsid w:val="004256E9"/>
    <w:rsid w:val="0045170F"/>
    <w:rsid w:val="00456EB8"/>
    <w:rsid w:val="00460830"/>
    <w:rsid w:val="00464F36"/>
    <w:rsid w:val="00467E44"/>
    <w:rsid w:val="0049207E"/>
    <w:rsid w:val="004D4220"/>
    <w:rsid w:val="004E0DC9"/>
    <w:rsid w:val="004E36BA"/>
    <w:rsid w:val="004F4D38"/>
    <w:rsid w:val="00504B7D"/>
    <w:rsid w:val="005104E2"/>
    <w:rsid w:val="005349B8"/>
    <w:rsid w:val="005412E9"/>
    <w:rsid w:val="0055649C"/>
    <w:rsid w:val="0056063D"/>
    <w:rsid w:val="00581D44"/>
    <w:rsid w:val="005B1EB0"/>
    <w:rsid w:val="005B2515"/>
    <w:rsid w:val="005B3A76"/>
    <w:rsid w:val="005C7415"/>
    <w:rsid w:val="005D1500"/>
    <w:rsid w:val="0060060C"/>
    <w:rsid w:val="00610591"/>
    <w:rsid w:val="00614D36"/>
    <w:rsid w:val="006365A9"/>
    <w:rsid w:val="00641787"/>
    <w:rsid w:val="00657D8F"/>
    <w:rsid w:val="00663802"/>
    <w:rsid w:val="00671CD3"/>
    <w:rsid w:val="006D3E5B"/>
    <w:rsid w:val="006F1261"/>
    <w:rsid w:val="00717E81"/>
    <w:rsid w:val="00731BA4"/>
    <w:rsid w:val="007A0021"/>
    <w:rsid w:val="007B2016"/>
    <w:rsid w:val="007E1B52"/>
    <w:rsid w:val="007E64CA"/>
    <w:rsid w:val="00803F9E"/>
    <w:rsid w:val="00807787"/>
    <w:rsid w:val="00821CB6"/>
    <w:rsid w:val="008417CE"/>
    <w:rsid w:val="00841DD6"/>
    <w:rsid w:val="00864475"/>
    <w:rsid w:val="00867FA3"/>
    <w:rsid w:val="00887367"/>
    <w:rsid w:val="008963FE"/>
    <w:rsid w:val="008C5F53"/>
    <w:rsid w:val="00901B96"/>
    <w:rsid w:val="009320A4"/>
    <w:rsid w:val="00934F04"/>
    <w:rsid w:val="00944C51"/>
    <w:rsid w:val="00954165"/>
    <w:rsid w:val="00990457"/>
    <w:rsid w:val="00994DD2"/>
    <w:rsid w:val="00996AA6"/>
    <w:rsid w:val="009A4DD0"/>
    <w:rsid w:val="009D36D9"/>
    <w:rsid w:val="009D7563"/>
    <w:rsid w:val="009F00FA"/>
    <w:rsid w:val="009F560A"/>
    <w:rsid w:val="00A26065"/>
    <w:rsid w:val="00A64D11"/>
    <w:rsid w:val="00A64DC3"/>
    <w:rsid w:val="00A65AC8"/>
    <w:rsid w:val="00A87473"/>
    <w:rsid w:val="00A97F6C"/>
    <w:rsid w:val="00AA09B5"/>
    <w:rsid w:val="00AA46D6"/>
    <w:rsid w:val="00AA4775"/>
    <w:rsid w:val="00AA6697"/>
    <w:rsid w:val="00AB11EA"/>
    <w:rsid w:val="00AB32CC"/>
    <w:rsid w:val="00AB5EDE"/>
    <w:rsid w:val="00AD0D63"/>
    <w:rsid w:val="00AD6232"/>
    <w:rsid w:val="00B121B3"/>
    <w:rsid w:val="00B17378"/>
    <w:rsid w:val="00B70283"/>
    <w:rsid w:val="00B75DF3"/>
    <w:rsid w:val="00B83D96"/>
    <w:rsid w:val="00B84DDD"/>
    <w:rsid w:val="00B878A5"/>
    <w:rsid w:val="00BA45D2"/>
    <w:rsid w:val="00BC2A52"/>
    <w:rsid w:val="00BD3DE9"/>
    <w:rsid w:val="00BE3EDC"/>
    <w:rsid w:val="00C14399"/>
    <w:rsid w:val="00C27FD4"/>
    <w:rsid w:val="00C40E02"/>
    <w:rsid w:val="00C54C51"/>
    <w:rsid w:val="00C70B72"/>
    <w:rsid w:val="00C94C2F"/>
    <w:rsid w:val="00C96281"/>
    <w:rsid w:val="00CA0B02"/>
    <w:rsid w:val="00CA0F91"/>
    <w:rsid w:val="00CA606A"/>
    <w:rsid w:val="00CB11D6"/>
    <w:rsid w:val="00CE51F9"/>
    <w:rsid w:val="00D0521F"/>
    <w:rsid w:val="00D1555B"/>
    <w:rsid w:val="00D60152"/>
    <w:rsid w:val="00D738CA"/>
    <w:rsid w:val="00DA1621"/>
    <w:rsid w:val="00DA353C"/>
    <w:rsid w:val="00DA4287"/>
    <w:rsid w:val="00DB4F69"/>
    <w:rsid w:val="00DC54B3"/>
    <w:rsid w:val="00DD33FF"/>
    <w:rsid w:val="00DF23EA"/>
    <w:rsid w:val="00DF473B"/>
    <w:rsid w:val="00E17BAB"/>
    <w:rsid w:val="00E17EB4"/>
    <w:rsid w:val="00E24A78"/>
    <w:rsid w:val="00E30630"/>
    <w:rsid w:val="00E349C6"/>
    <w:rsid w:val="00E34B06"/>
    <w:rsid w:val="00E431FB"/>
    <w:rsid w:val="00E51B2C"/>
    <w:rsid w:val="00E533AE"/>
    <w:rsid w:val="00E7109C"/>
    <w:rsid w:val="00E71BF0"/>
    <w:rsid w:val="00E7481B"/>
    <w:rsid w:val="00E93D82"/>
    <w:rsid w:val="00EB54D9"/>
    <w:rsid w:val="00EE4A5A"/>
    <w:rsid w:val="00F27261"/>
    <w:rsid w:val="00F36887"/>
    <w:rsid w:val="00F46587"/>
    <w:rsid w:val="00F65370"/>
    <w:rsid w:val="00F850DE"/>
    <w:rsid w:val="00F90E57"/>
    <w:rsid w:val="00FA5619"/>
    <w:rsid w:val="00FC2FEE"/>
    <w:rsid w:val="00FD0BA6"/>
    <w:rsid w:val="00FF5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0E774E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CabealhoCarcter">
    <w:name w:val="Cabeçalho Carácter"/>
    <w:link w:val="Cabealho"/>
    <w:uiPriority w:val="99"/>
    <w:rsid w:val="006D3E5B"/>
    <w:rPr>
      <w:rFonts w:ascii="Cambria" w:hAnsi="Cambria" w:cs="Times New Roman"/>
      <w:sz w:val="20"/>
      <w:szCs w:val="20"/>
    </w:rPr>
  </w:style>
  <w:style w:type="paragraph" w:styleId="Rodap">
    <w:name w:val="footer"/>
    <w:basedOn w:val="Normal"/>
    <w:link w:val="RodapCarcter"/>
    <w:uiPriority w:val="99"/>
    <w:unhideWhenUsed/>
    <w:rsid w:val="006D3E5B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RodapCarcter">
    <w:name w:val="Rodapé Carácter"/>
    <w:link w:val="Rodap"/>
    <w:uiPriority w:val="99"/>
    <w:rsid w:val="006D3E5B"/>
    <w:rPr>
      <w:rFonts w:ascii="Cambria" w:hAnsi="Cambria" w:cs="Times New Roman"/>
      <w:sz w:val="20"/>
      <w:szCs w:val="2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6D3E5B"/>
    <w:rPr>
      <w:rFonts w:ascii="Lucida Grande" w:hAnsi="Lucida Grande" w:cs="Lucida Grande"/>
      <w:sz w:val="18"/>
      <w:szCs w:val="18"/>
      <w:lang w:val="en-US"/>
    </w:rPr>
  </w:style>
  <w:style w:type="character" w:customStyle="1" w:styleId="TextodebaloCarcter">
    <w:name w:val="Texto de balão Carácter"/>
    <w:link w:val="Textodebalo"/>
    <w:uiPriority w:val="99"/>
    <w:semiHidden/>
    <w:rsid w:val="006D3E5B"/>
    <w:rPr>
      <w:rFonts w:ascii="Lucida Grande" w:hAnsi="Lucida Grande" w:cs="Lucida Grande"/>
      <w:sz w:val="18"/>
      <w:szCs w:val="18"/>
    </w:rPr>
  </w:style>
  <w:style w:type="table" w:styleId="Tabelacomgrelha">
    <w:name w:val="Table Grid"/>
    <w:basedOn w:val="Tabelanormal"/>
    <w:uiPriority w:val="59"/>
    <w:rsid w:val="005104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uiPriority w:val="99"/>
    <w:semiHidden/>
    <w:unhideWhenUsed/>
    <w:rsid w:val="000E774E"/>
  </w:style>
  <w:style w:type="character" w:styleId="TextodoMarcadordePosio">
    <w:name w:val="Placeholder Text"/>
    <w:basedOn w:val="Tipodeletrapredefinidodopargrafo"/>
    <w:uiPriority w:val="99"/>
    <w:unhideWhenUsed/>
    <w:rsid w:val="000E774E"/>
    <w:rPr>
      <w:color w:val="808080"/>
    </w:rPr>
  </w:style>
  <w:style w:type="paragraph" w:styleId="Mapadodocumento">
    <w:name w:val="Document Map"/>
    <w:basedOn w:val="Normal"/>
    <w:link w:val="MapadodocumentoCarcter"/>
    <w:uiPriority w:val="99"/>
    <w:semiHidden/>
    <w:unhideWhenUsed/>
    <w:rsid w:val="000E774E"/>
    <w:rPr>
      <w:rFonts w:ascii="Tahoma" w:hAnsi="Tahoma" w:cs="Tahoma"/>
      <w:sz w:val="16"/>
      <w:szCs w:val="16"/>
    </w:rPr>
  </w:style>
  <w:style w:type="character" w:customStyle="1" w:styleId="MapadodocumentoCarcter">
    <w:name w:val="Mapa do documento Carácter"/>
    <w:basedOn w:val="Tipodeletrapredefinidodopargrafo"/>
    <w:link w:val="Mapadodocumento"/>
    <w:uiPriority w:val="99"/>
    <w:semiHidden/>
    <w:rsid w:val="000E774E"/>
    <w:rPr>
      <w:rFonts w:ascii="Tahoma" w:hAnsi="Tahoma" w:cs="Tahoma"/>
      <w:sz w:val="16"/>
      <w:szCs w:val="16"/>
      <w:lang w:eastAsia="en-US"/>
    </w:rPr>
  </w:style>
  <w:style w:type="paragraph" w:styleId="PargrafodaLista">
    <w:name w:val="List Paragraph"/>
    <w:basedOn w:val="Normal"/>
    <w:uiPriority w:val="34"/>
    <w:qFormat/>
    <w:rsid w:val="000E774E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5C741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1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ral@cm-amadora.p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9EBA719FD8F49E9A768EBDB63A594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8A6B320-8612-4138-89B6-54654DCDE4E3}"/>
      </w:docPartPr>
      <w:docPartBody>
        <w:p w:rsidR="00342F63" w:rsidRDefault="0035560B" w:rsidP="0035560B">
          <w:pPr>
            <w:pStyle w:val="99EBA719FD8F49E9A768EBDB63A59474"/>
          </w:pPr>
          <w:r w:rsidRPr="00E7774E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5E342F208374403DA8E90D37C2297F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ED59D1-FCC8-4ADB-A87A-CE93323FB24E}"/>
      </w:docPartPr>
      <w:docPartBody>
        <w:p w:rsidR="004A2CF6" w:rsidRDefault="00D603B7" w:rsidP="00D603B7">
          <w:pPr>
            <w:pStyle w:val="5E342F208374403DA8E90D37C2297F03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CC581086F1024C29B4C243B70AB3394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CC3BC78-7E41-4202-BE32-82C9323B1495}"/>
      </w:docPartPr>
      <w:docPartBody>
        <w:p w:rsidR="004A2CF6" w:rsidRDefault="00D603B7" w:rsidP="00D603B7">
          <w:pPr>
            <w:pStyle w:val="CC581086F1024C29B4C243B70AB3394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46607CCCAEFA45FDB15EC00F64BBFA7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530038C-393B-4DEF-A396-5CF21D000F51}"/>
      </w:docPartPr>
      <w:docPartBody>
        <w:p w:rsidR="004A2CF6" w:rsidRDefault="00D603B7" w:rsidP="00D603B7">
          <w:pPr>
            <w:pStyle w:val="46607CCCAEFA45FDB15EC00F64BBFA7A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4FA16C28097444059BB7B8FCB42A89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6D6A25D-9187-4101-9153-71B86657671D}"/>
      </w:docPartPr>
      <w:docPartBody>
        <w:p w:rsidR="004A2CF6" w:rsidRDefault="00D603B7" w:rsidP="00D603B7">
          <w:pPr>
            <w:pStyle w:val="4FA16C28097444059BB7B8FCB42A8924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B33E195D87A24A649798CA733A0469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FB14BA-D95D-4090-8665-A0B634D831B5}"/>
      </w:docPartPr>
      <w:docPartBody>
        <w:p w:rsidR="004A2CF6" w:rsidRDefault="00D603B7" w:rsidP="00D603B7">
          <w:pPr>
            <w:pStyle w:val="B33E195D87A24A649798CA733A04696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C692824FBEF47CEA390CA1DBDE2503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19F15F5-82E3-404B-B580-FC25C3B78D66}"/>
      </w:docPartPr>
      <w:docPartBody>
        <w:p w:rsidR="004A2CF6" w:rsidRDefault="00D603B7" w:rsidP="00D603B7">
          <w:pPr>
            <w:pStyle w:val="EC692824FBEF47CEA390CA1DBDE2503A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4D11E6E2A32F466CB8A3EFA51757A12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18FB9C6-9BBB-4EA9-A9F1-B56700782F30}"/>
      </w:docPartPr>
      <w:docPartBody>
        <w:p w:rsidR="004A2CF6" w:rsidRDefault="00D603B7" w:rsidP="00D603B7">
          <w:pPr>
            <w:pStyle w:val="4D11E6E2A32F466CB8A3EFA51757A12C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EBACE8B69E744ABBF0CBB2B1DCA4B6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B60A2EB-B5D6-46B9-823F-AD9C9B9AF666}"/>
      </w:docPartPr>
      <w:docPartBody>
        <w:p w:rsidR="004A2CF6" w:rsidRDefault="00D603B7" w:rsidP="00D603B7">
          <w:pPr>
            <w:pStyle w:val="0EBACE8B69E744ABBF0CBB2B1DCA4B67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BD93114F67204F589789C16A81848FA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29FC518-CEE2-44D1-AD00-5E479C5F12B6}"/>
      </w:docPartPr>
      <w:docPartBody>
        <w:p w:rsidR="004A2CF6" w:rsidRDefault="00D603B7" w:rsidP="00D603B7">
          <w:pPr>
            <w:pStyle w:val="BD93114F67204F589789C16A81848FA9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4182E25933645158C239352400E118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83D3B5-E341-43E6-9D5C-10468B94E861}"/>
      </w:docPartPr>
      <w:docPartBody>
        <w:p w:rsidR="004A2CF6" w:rsidRDefault="00D603B7" w:rsidP="00D603B7">
          <w:pPr>
            <w:pStyle w:val="14182E25933645158C239352400E118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269F48B1076460B875627FF2F4BC9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7A54735-3D81-449B-A38B-908B567A9FE6}"/>
      </w:docPartPr>
      <w:docPartBody>
        <w:p w:rsidR="004A2CF6" w:rsidRDefault="00D603B7" w:rsidP="00D603B7">
          <w:pPr>
            <w:pStyle w:val="0269F48B1076460B875627FF2F4BC905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BC09427CB604473B9E80108063A3CF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8A147F-A787-497C-ADD1-3AC274ED8FB8}"/>
      </w:docPartPr>
      <w:docPartBody>
        <w:p w:rsidR="004A2CF6" w:rsidRDefault="00D603B7" w:rsidP="00D603B7">
          <w:pPr>
            <w:pStyle w:val="EBC09427CB604473B9E80108063A3CF9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4011253D25A44949043682E5D02C83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BC6F54-EC90-4F16-9332-F8A44B94F252}"/>
      </w:docPartPr>
      <w:docPartBody>
        <w:p w:rsidR="004A2CF6" w:rsidRDefault="00D603B7" w:rsidP="00D603B7">
          <w:pPr>
            <w:pStyle w:val="24011253D25A44949043682E5D02C83A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E4DD5C175F0E494EB544CA50733FE24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1C925FF-8459-41B0-9712-B03735934BAF}"/>
      </w:docPartPr>
      <w:docPartBody>
        <w:p w:rsidR="004A2CF6" w:rsidRDefault="00D603B7" w:rsidP="00D603B7">
          <w:pPr>
            <w:pStyle w:val="E4DD5C175F0E494EB544CA50733FE243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16209C77C51249D983BD3BB44783BE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7B696B9-1504-477B-94D4-275BEB0AEE2A}"/>
      </w:docPartPr>
      <w:docPartBody>
        <w:p w:rsidR="004A2CF6" w:rsidRDefault="00D603B7" w:rsidP="00D603B7">
          <w:pPr>
            <w:pStyle w:val="16209C77C51249D983BD3BB44783BE58"/>
          </w:pPr>
          <w:r w:rsidRPr="00557EC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6FE27C9B3E2464392008EDAD1A769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7C21233-EE9C-4328-9824-90B04B61F929}"/>
      </w:docPartPr>
      <w:docPartBody>
        <w:p w:rsidR="004A2CF6" w:rsidRDefault="00D603B7" w:rsidP="00D603B7">
          <w:pPr>
            <w:pStyle w:val="06FE27C9B3E2464392008EDAD1A76995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81831735D4AB42BC930499B8A3798C2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D56A787-661A-4C41-9AB3-A3349D967901}"/>
      </w:docPartPr>
      <w:docPartBody>
        <w:p w:rsidR="004A2CF6" w:rsidRDefault="00D603B7" w:rsidP="00D603B7">
          <w:pPr>
            <w:pStyle w:val="81831735D4AB42BC930499B8A3798C25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DEB854370A6F42DFA623628F323BFA4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9E5446F-8B7C-4A69-8027-5076E6D705A4}"/>
      </w:docPartPr>
      <w:docPartBody>
        <w:p w:rsidR="004A2CF6" w:rsidRDefault="00D603B7" w:rsidP="00D603B7">
          <w:pPr>
            <w:pStyle w:val="DEB854370A6F42DFA623628F323BFA4D"/>
          </w:pPr>
          <w:r w:rsidRPr="00EB7DCD">
            <w:rPr>
              <w:rStyle w:val="TextodoMarcadordePosio"/>
            </w:rPr>
            <w:t>Clique aqui para introduzir uma data.</w:t>
          </w:r>
        </w:p>
      </w:docPartBody>
    </w:docPart>
    <w:docPart>
      <w:docPartPr>
        <w:name w:val="D5DA6417B6CD48F6AC3E091F671F4B6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66DB09-889A-400D-9026-A82FC6E8E292}"/>
      </w:docPartPr>
      <w:docPartBody>
        <w:p w:rsidR="004A2CF6" w:rsidRDefault="00D603B7" w:rsidP="00D603B7">
          <w:pPr>
            <w:pStyle w:val="D5DA6417B6CD48F6AC3E091F671F4B6F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0BFC97EAC78D46089E1C58818095A56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F698956-BE43-436B-8DDD-837801005C71}"/>
      </w:docPartPr>
      <w:docPartBody>
        <w:p w:rsidR="004A2CF6" w:rsidRDefault="00D603B7" w:rsidP="00D603B7">
          <w:pPr>
            <w:pStyle w:val="0BFC97EAC78D46089E1C58818095A56B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A77ED7083DDF451FB95BE6E51FA3508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B8162A-F4D6-49F5-B7F1-C85D53DB62CF}"/>
      </w:docPartPr>
      <w:docPartBody>
        <w:p w:rsidR="004A2CF6" w:rsidRDefault="00D603B7" w:rsidP="00D603B7">
          <w:pPr>
            <w:pStyle w:val="A77ED7083DDF451FB95BE6E51FA35082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B95BF8F0DD0E4DA491D1F7EB424FBF9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C84DC84-AA58-469B-8967-17D4F8DFAC80}"/>
      </w:docPartPr>
      <w:docPartBody>
        <w:p w:rsidR="004A2CF6" w:rsidRDefault="00D603B7" w:rsidP="00D603B7">
          <w:pPr>
            <w:pStyle w:val="B95BF8F0DD0E4DA491D1F7EB424FBF92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7BAAA256A64F4706AD291F5909182F3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330C81B-695A-455E-9849-ED847ACDD892}"/>
      </w:docPartPr>
      <w:docPartBody>
        <w:p w:rsidR="004A2CF6" w:rsidRDefault="00D603B7" w:rsidP="00D603B7">
          <w:pPr>
            <w:pStyle w:val="7BAAA256A64F4706AD291F5909182F34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97C4F8D34094396A35510CFCC97534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841E416-44EE-49C2-97B2-143C10D156A4}"/>
      </w:docPartPr>
      <w:docPartBody>
        <w:p w:rsidR="004A2CF6" w:rsidRDefault="00D603B7" w:rsidP="00D603B7">
          <w:pPr>
            <w:pStyle w:val="997C4F8D34094396A35510CFCC975347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9198410F3E0D4D7E8B8F1331B608962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2A6DEAB-7364-4DDD-A347-39CB4B76BBBA}"/>
      </w:docPartPr>
      <w:docPartBody>
        <w:p w:rsidR="004A2CF6" w:rsidRDefault="00D603B7" w:rsidP="00D603B7">
          <w:pPr>
            <w:pStyle w:val="9198410F3E0D4D7E8B8F1331B6089626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34CC6A666EEB46D7A1A20554D970D88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74A1B3A-C15D-4663-BADA-6B17D00DE66A}"/>
      </w:docPartPr>
      <w:docPartBody>
        <w:p w:rsidR="004A2CF6" w:rsidRDefault="00D603B7" w:rsidP="00D603B7">
          <w:pPr>
            <w:pStyle w:val="34CC6A666EEB46D7A1A20554D970D88A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  <w:docPart>
      <w:docPartPr>
        <w:name w:val="23783AC8028741C5937CA3C61B48D76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4D67CBC-F15F-404E-8A4F-31364CADDF13}"/>
      </w:docPartPr>
      <w:docPartBody>
        <w:p w:rsidR="004A2CF6" w:rsidRDefault="00D603B7" w:rsidP="00D603B7">
          <w:pPr>
            <w:pStyle w:val="23783AC8028741C5937CA3C61B48D768"/>
          </w:pPr>
          <w:r w:rsidRPr="007C633D">
            <w:rPr>
              <w:rStyle w:val="TextodoMarcadordePosio"/>
              <w:sz w:val="16"/>
              <w:szCs w:val="16"/>
            </w:rPr>
            <w:t>Clique aqui para introduzir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oundryMonolin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35560B"/>
    <w:rsid w:val="00124034"/>
    <w:rsid w:val="00342F63"/>
    <w:rsid w:val="0035560B"/>
    <w:rsid w:val="003E2E0B"/>
    <w:rsid w:val="004A2CF6"/>
    <w:rsid w:val="007F0241"/>
    <w:rsid w:val="00C12B99"/>
    <w:rsid w:val="00C44A12"/>
    <w:rsid w:val="00D603B7"/>
    <w:rsid w:val="00D81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F63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unhideWhenUsed/>
    <w:rsid w:val="00D603B7"/>
    <w:rPr>
      <w:color w:val="808080"/>
    </w:rPr>
  </w:style>
  <w:style w:type="paragraph" w:customStyle="1" w:styleId="99EBA719FD8F49E9A768EBDB63A59474">
    <w:name w:val="99EBA719FD8F49E9A768EBDB63A59474"/>
    <w:rsid w:val="0035560B"/>
  </w:style>
  <w:style w:type="paragraph" w:customStyle="1" w:styleId="5E342F208374403DA8E90D37C2297F03">
    <w:name w:val="5E342F208374403DA8E90D37C2297F03"/>
    <w:rsid w:val="00D603B7"/>
  </w:style>
  <w:style w:type="paragraph" w:customStyle="1" w:styleId="CC581086F1024C29B4C243B70AB33946">
    <w:name w:val="CC581086F1024C29B4C243B70AB33946"/>
    <w:rsid w:val="00D603B7"/>
  </w:style>
  <w:style w:type="paragraph" w:customStyle="1" w:styleId="46607CCCAEFA45FDB15EC00F64BBFA7A">
    <w:name w:val="46607CCCAEFA45FDB15EC00F64BBFA7A"/>
    <w:rsid w:val="00D603B7"/>
  </w:style>
  <w:style w:type="paragraph" w:customStyle="1" w:styleId="4FA16C28097444059BB7B8FCB42A8924">
    <w:name w:val="4FA16C28097444059BB7B8FCB42A8924"/>
    <w:rsid w:val="00D603B7"/>
  </w:style>
  <w:style w:type="paragraph" w:customStyle="1" w:styleId="B33E195D87A24A649798CA733A04696C">
    <w:name w:val="B33E195D87A24A649798CA733A04696C"/>
    <w:rsid w:val="00D603B7"/>
  </w:style>
  <w:style w:type="paragraph" w:customStyle="1" w:styleId="EC692824FBEF47CEA390CA1DBDE2503A">
    <w:name w:val="EC692824FBEF47CEA390CA1DBDE2503A"/>
    <w:rsid w:val="00D603B7"/>
  </w:style>
  <w:style w:type="paragraph" w:customStyle="1" w:styleId="4D11E6E2A32F466CB8A3EFA51757A12C">
    <w:name w:val="4D11E6E2A32F466CB8A3EFA51757A12C"/>
    <w:rsid w:val="00D603B7"/>
  </w:style>
  <w:style w:type="paragraph" w:customStyle="1" w:styleId="0EBACE8B69E744ABBF0CBB2B1DCA4B67">
    <w:name w:val="0EBACE8B69E744ABBF0CBB2B1DCA4B67"/>
    <w:rsid w:val="00D603B7"/>
  </w:style>
  <w:style w:type="paragraph" w:customStyle="1" w:styleId="BD93114F67204F589789C16A81848FA9">
    <w:name w:val="BD93114F67204F589789C16A81848FA9"/>
    <w:rsid w:val="00D603B7"/>
  </w:style>
  <w:style w:type="paragraph" w:customStyle="1" w:styleId="14182E25933645158C239352400E1183">
    <w:name w:val="14182E25933645158C239352400E1183"/>
    <w:rsid w:val="00D603B7"/>
  </w:style>
  <w:style w:type="paragraph" w:customStyle="1" w:styleId="0269F48B1076460B875627FF2F4BC905">
    <w:name w:val="0269F48B1076460B875627FF2F4BC905"/>
    <w:rsid w:val="00D603B7"/>
  </w:style>
  <w:style w:type="paragraph" w:customStyle="1" w:styleId="EBC09427CB604473B9E80108063A3CF9">
    <w:name w:val="EBC09427CB604473B9E80108063A3CF9"/>
    <w:rsid w:val="00D603B7"/>
  </w:style>
  <w:style w:type="paragraph" w:customStyle="1" w:styleId="24011253D25A44949043682E5D02C83A">
    <w:name w:val="24011253D25A44949043682E5D02C83A"/>
    <w:rsid w:val="00D603B7"/>
  </w:style>
  <w:style w:type="paragraph" w:customStyle="1" w:styleId="E4DD5C175F0E494EB544CA50733FE243">
    <w:name w:val="E4DD5C175F0E494EB544CA50733FE243"/>
    <w:rsid w:val="00D603B7"/>
  </w:style>
  <w:style w:type="paragraph" w:customStyle="1" w:styleId="16209C77C51249D983BD3BB44783BE58">
    <w:name w:val="16209C77C51249D983BD3BB44783BE58"/>
    <w:rsid w:val="00D603B7"/>
  </w:style>
  <w:style w:type="paragraph" w:customStyle="1" w:styleId="06FE27C9B3E2464392008EDAD1A76995">
    <w:name w:val="06FE27C9B3E2464392008EDAD1A76995"/>
    <w:rsid w:val="00D603B7"/>
  </w:style>
  <w:style w:type="paragraph" w:customStyle="1" w:styleId="81831735D4AB42BC930499B8A3798C25">
    <w:name w:val="81831735D4AB42BC930499B8A3798C25"/>
    <w:rsid w:val="00D603B7"/>
  </w:style>
  <w:style w:type="paragraph" w:customStyle="1" w:styleId="DEB854370A6F42DFA623628F323BFA4D">
    <w:name w:val="DEB854370A6F42DFA623628F323BFA4D"/>
    <w:rsid w:val="00D603B7"/>
  </w:style>
  <w:style w:type="paragraph" w:customStyle="1" w:styleId="D5DA6417B6CD48F6AC3E091F671F4B6F">
    <w:name w:val="D5DA6417B6CD48F6AC3E091F671F4B6F"/>
    <w:rsid w:val="00D603B7"/>
  </w:style>
  <w:style w:type="paragraph" w:customStyle="1" w:styleId="0BFC97EAC78D46089E1C58818095A56B">
    <w:name w:val="0BFC97EAC78D46089E1C58818095A56B"/>
    <w:rsid w:val="00D603B7"/>
  </w:style>
  <w:style w:type="paragraph" w:customStyle="1" w:styleId="A77ED7083DDF451FB95BE6E51FA35082">
    <w:name w:val="A77ED7083DDF451FB95BE6E51FA35082"/>
    <w:rsid w:val="00D603B7"/>
  </w:style>
  <w:style w:type="paragraph" w:customStyle="1" w:styleId="B95BF8F0DD0E4DA491D1F7EB424FBF92">
    <w:name w:val="B95BF8F0DD0E4DA491D1F7EB424FBF92"/>
    <w:rsid w:val="00D603B7"/>
  </w:style>
  <w:style w:type="paragraph" w:customStyle="1" w:styleId="7BAAA256A64F4706AD291F5909182F34">
    <w:name w:val="7BAAA256A64F4706AD291F5909182F34"/>
    <w:rsid w:val="00D603B7"/>
  </w:style>
  <w:style w:type="paragraph" w:customStyle="1" w:styleId="997C4F8D34094396A35510CFCC975347">
    <w:name w:val="997C4F8D34094396A35510CFCC975347"/>
    <w:rsid w:val="00D603B7"/>
  </w:style>
  <w:style w:type="paragraph" w:customStyle="1" w:styleId="9198410F3E0D4D7E8B8F1331B6089626">
    <w:name w:val="9198410F3E0D4D7E8B8F1331B6089626"/>
    <w:rsid w:val="00D603B7"/>
  </w:style>
  <w:style w:type="paragraph" w:customStyle="1" w:styleId="34CC6A666EEB46D7A1A20554D970D88A">
    <w:name w:val="34CC6A666EEB46D7A1A20554D970D88A"/>
    <w:rsid w:val="00D603B7"/>
  </w:style>
  <w:style w:type="paragraph" w:customStyle="1" w:styleId="23783AC8028741C5937CA3C61B48D768">
    <w:name w:val="23783AC8028741C5937CA3C61B48D768"/>
    <w:rsid w:val="00D603B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7300CB6-AFD4-4A2F-A8CD-530872CB9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A11_Publicidade.dotx</Template>
  <TotalTime>16</TotalTime>
  <Pages>5</Pages>
  <Words>1305</Words>
  <Characters>7048</Characters>
  <Application>Microsoft Office Word</Application>
  <DocSecurity>0</DocSecurity>
  <Lines>58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C. M. Amadora</Company>
  <LinksUpToDate>false</LinksUpToDate>
  <CharactersWithSpaces>8337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a-sergio.marques</dc:creator>
  <cp:lastModifiedBy>sergio.marques</cp:lastModifiedBy>
  <cp:revision>11</cp:revision>
  <cp:lastPrinted>2014-10-27T11:53:00Z</cp:lastPrinted>
  <dcterms:created xsi:type="dcterms:W3CDTF">2014-11-05T09:17:00Z</dcterms:created>
  <dcterms:modified xsi:type="dcterms:W3CDTF">2015-06-15T15:54:00Z</dcterms:modified>
</cp:coreProperties>
</file>