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444" w:rsidRDefault="006B6444" w:rsidP="006B6444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</w:t>
      </w:r>
      <w:r w:rsidR="001B6B93" w:rsidRPr="004D4F0D">
        <w:rPr>
          <w:rFonts w:asciiTheme="minorHAnsi" w:hAnsiTheme="minorHAnsi" w:cs="FoundryMonoline-Medium"/>
          <w:sz w:val="22"/>
          <w:szCs w:val="22"/>
          <w:lang w:eastAsia="pt-PT"/>
        </w:rPr>
        <w:t xml:space="preserve">. </w:t>
      </w:r>
    </w:p>
    <w:p w:rsidR="001B6B93" w:rsidRDefault="001B6B93" w:rsidP="006B6444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6B6444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1B6B93" w:rsidRDefault="001B6B93" w:rsidP="001B6B93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1B6B93" w:rsidRPr="004D4F0D" w:rsidTr="006B6444">
        <w:tc>
          <w:tcPr>
            <w:tcW w:w="9928" w:type="dxa"/>
            <w:tcBorders>
              <w:top w:val="single" w:sz="12" w:space="0" w:color="auto"/>
            </w:tcBorders>
          </w:tcPr>
          <w:p w:rsidR="001B6B93" w:rsidRPr="004D4F0D" w:rsidRDefault="001B6B93" w:rsidP="00CF4BD1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1B6B93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393F84" w:rsidTr="00CF4BD1">
              <w:trPr>
                <w:cantSplit/>
              </w:trPr>
              <w:tc>
                <w:tcPr>
                  <w:tcW w:w="9697" w:type="dxa"/>
                </w:tcPr>
                <w:p w:rsidR="001B6B93" w:rsidRPr="00393F84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1B6B93" w:rsidRPr="00393F84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042BC67C055B45E09953967B16BD77B7"/>
                      </w:placeholder>
                      <w:showingPlcHdr/>
                      <w:text/>
                    </w:sdtPr>
                    <w:sdtContent>
                      <w:r w:rsidR="001B6B93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1B6B93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C633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1B6B93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E9F142968E214358BE07A7897DA386D5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E31833EFA9164DF49970EB47C2132BCC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D8844B1BF0104C29B32630786C5F1F67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1B6B93" w:rsidRPr="00344037" w:rsidRDefault="001B6B93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9294CE2DACE4453F8C1169A08471D11D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C633D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787993" w:rsidTr="00CF4BD1">
              <w:trPr>
                <w:cantSplit/>
              </w:trPr>
              <w:tc>
                <w:tcPr>
                  <w:tcW w:w="9697" w:type="dxa"/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3BF2423FD1034182BBF2F634DC3222B2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1B6B93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6318409516904BADA96ADE888F16B721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4913B7652DA6470582221C4DAB39F846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BC74B181942C4477B824D58CF9C89129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1B6B93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98F5C256F2174195A15359C77590D71F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2A787AA3B0654F2980FDD7FB5C2876BE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79C0A084CBD740ACBDE572EB65B0DF82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CF4BD1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94655E" w:rsidTr="00CF4BD1">
              <w:trPr>
                <w:cantSplit/>
              </w:trPr>
              <w:tc>
                <w:tcPr>
                  <w:tcW w:w="9697" w:type="dxa"/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79CF877A383F44FB9B73451951519008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6B6444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612632" w:rsidTr="00CF4BD1">
              <w:trPr>
                <w:cantSplit/>
              </w:trPr>
              <w:tc>
                <w:tcPr>
                  <w:tcW w:w="9697" w:type="dxa"/>
                </w:tcPr>
                <w:p w:rsidR="001B6B93" w:rsidRPr="00612632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1B6B93" w:rsidRPr="00612632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6DD810623C94406DB43B93C637623E7F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4D4F0D" w:rsidTr="006B6444">
        <w:tc>
          <w:tcPr>
            <w:tcW w:w="9928" w:type="dxa"/>
            <w:tcBorders>
              <w:top w:val="single" w:sz="12" w:space="0" w:color="auto"/>
            </w:tcBorders>
          </w:tcPr>
          <w:p w:rsidR="001B6B93" w:rsidRPr="004D4F0D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393F84" w:rsidTr="00CF4BD1">
              <w:trPr>
                <w:cantSplit/>
              </w:trPr>
              <w:tc>
                <w:tcPr>
                  <w:tcW w:w="9697" w:type="dxa"/>
                </w:tcPr>
                <w:p w:rsidR="001B6B93" w:rsidRPr="00393F84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1B6B93" w:rsidRPr="00393F84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8C0D600633BB473D9E3F49E11D2808A8"/>
                      </w:placeholder>
                      <w:showingPlcHdr/>
                      <w:text/>
                    </w:sdtPr>
                    <w:sdtContent>
                      <w:r w:rsidR="001B6B93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1B6B93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1B6B93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7501C0175FFA47C689E6816EB8F3C909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61BBE463C27545B7AB4C8DA403269055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4F83AC74CBF74711BE48607D9CA92B9E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1B6B93" w:rsidRPr="00344037" w:rsidRDefault="001B6B93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0BD0FE3C7D2F4B37B852815BF90AFD70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C633D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787993" w:rsidTr="00CF4BD1">
              <w:trPr>
                <w:cantSplit/>
              </w:trPr>
              <w:tc>
                <w:tcPr>
                  <w:tcW w:w="9697" w:type="dxa"/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B113ADC883594D01AE0A555BA02072E2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1B6B93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A677A51F0CF34D0FB534616514754E55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67C8352399EB4074963E642C8A534FE0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1B6B93" w:rsidRPr="00787993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1B6B93" w:rsidRPr="00787993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EC8DBDA0ED1A45EEAEE9D4EABF9E713B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1B6B93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F8C66E969F934945A05F8C0CBD4C7EE0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54A1D85413664CD78FCFFCB09B4077E1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1B6B93" w:rsidRPr="0094655E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1B6B93" w:rsidRPr="0094655E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17C06095126E45ACB9DD206B4090182C"/>
                      </w:placeholder>
                      <w:showingPlcHdr/>
                      <w:text/>
                    </w:sdtPr>
                    <w:sdtContent>
                      <w:r w:rsidR="001B6B93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B6B93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rPr>
          <w:trHeight w:val="726"/>
        </w:trPr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1B6B93" w:rsidRPr="00344037" w:rsidTr="00CF4BD1">
              <w:trPr>
                <w:cantSplit/>
              </w:trPr>
              <w:tc>
                <w:tcPr>
                  <w:tcW w:w="9697" w:type="dxa"/>
                </w:tcPr>
                <w:p w:rsidR="001B6B93" w:rsidRPr="00344037" w:rsidRDefault="001B6B93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1B6B93" w:rsidRPr="00344037" w:rsidRDefault="00BB2EE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590212ED37CC4CF3AD007045F54C5A68"/>
                      </w:placeholder>
                      <w:showingPlcHdr/>
                      <w:text/>
                    </w:sdtPr>
                    <w:sdtContent>
                      <w:r w:rsidR="001B6B93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1B6B93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1B6B93" w:rsidRPr="007D5003" w:rsidRDefault="001B6B93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9C1B6F" w:rsidRDefault="009C1B6F" w:rsidP="009C1B6F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1B6B93" w:rsidRDefault="001B6B9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9C1B6F" w:rsidRPr="009C1B6F" w:rsidTr="006B6444">
        <w:tc>
          <w:tcPr>
            <w:tcW w:w="9923" w:type="dxa"/>
          </w:tcPr>
          <w:p w:rsidR="009C1B6F" w:rsidRPr="009C1B6F" w:rsidRDefault="009C1B6F" w:rsidP="00AC293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REQUER A V.Ex.ª</w:t>
            </w:r>
          </w:p>
        </w:tc>
      </w:tr>
    </w:tbl>
    <w:p w:rsidR="006B6444" w:rsidRDefault="006B6444" w:rsidP="001B6B93">
      <w:pPr>
        <w:ind w:left="142"/>
        <w:rPr>
          <w:rFonts w:asciiTheme="minorHAnsi" w:hAnsiTheme="minorHAnsi"/>
          <w:sz w:val="22"/>
          <w:szCs w:val="22"/>
        </w:rPr>
      </w:pPr>
    </w:p>
    <w:p w:rsidR="009C1B6F" w:rsidRPr="009C1B6F" w:rsidRDefault="009C1B6F" w:rsidP="001B6B93">
      <w:pPr>
        <w:ind w:left="142"/>
        <w:rPr>
          <w:rFonts w:asciiTheme="minorHAnsi" w:hAnsiTheme="minorHAnsi"/>
          <w:sz w:val="22"/>
          <w:szCs w:val="22"/>
        </w:rPr>
      </w:pPr>
      <w:r w:rsidRPr="009C1B6F">
        <w:rPr>
          <w:rFonts w:asciiTheme="minorHAnsi" w:hAnsiTheme="minorHAnsi"/>
          <w:sz w:val="22"/>
          <w:szCs w:val="22"/>
        </w:rPr>
        <w:t>Pedido de certidão sobre licença de utilização:</w:t>
      </w:r>
    </w:p>
    <w:p w:rsidR="009C1B6F" w:rsidRPr="009C1B6F" w:rsidRDefault="009C1B6F" w:rsidP="009C1B6F">
      <w:pPr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/>
      </w:tblPr>
      <w:tblGrid>
        <w:gridCol w:w="3828"/>
        <w:gridCol w:w="6095"/>
      </w:tblGrid>
      <w:tr w:rsidR="009C1B6F" w:rsidRPr="009C1B6F" w:rsidTr="0079328A">
        <w:tc>
          <w:tcPr>
            <w:tcW w:w="3828" w:type="dxa"/>
            <w:tcBorders>
              <w:bottom w:val="single" w:sz="4" w:space="0" w:color="auto"/>
            </w:tcBorders>
          </w:tcPr>
          <w:p w:rsidR="009C1B6F" w:rsidRPr="009C1B6F" w:rsidRDefault="009C1B6F" w:rsidP="00AC293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Prédio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BB2EEA">
              <w:rPr>
                <w:rFonts w:asciiTheme="minorHAnsi" w:hAnsiTheme="minorHAnsi"/>
                <w:sz w:val="22"/>
                <w:szCs w:val="22"/>
              </w:rPr>
            </w:r>
            <w:r w:rsidR="00BB2EEA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C1B6F" w:rsidRPr="009C1B6F" w:rsidRDefault="009C1B6F" w:rsidP="00AC293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Fração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BB2EEA">
              <w:rPr>
                <w:rFonts w:asciiTheme="minorHAnsi" w:hAnsiTheme="minorHAnsi"/>
                <w:sz w:val="22"/>
                <w:szCs w:val="22"/>
              </w:rPr>
            </w:r>
            <w:r w:rsidR="00BB2EEA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9C1B6F" w:rsidRPr="009C1B6F" w:rsidTr="0079328A">
        <w:trPr>
          <w:trHeight w:val="846"/>
        </w:trPr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Prédio nº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sito em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79328A"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Freguesia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79328A"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Destinação das frações correspondentes ao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 xml:space="preserve">   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0"/>
            <w:r w:rsidRPr="009C1B6F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9C1B6F">
              <w:rPr>
                <w:rFonts w:asciiTheme="minorHAnsi" w:hAnsiTheme="minorHAnsi"/>
                <w:sz w:val="22"/>
                <w:szCs w:val="22"/>
              </w:rPr>
              <w:t xml:space="preserve"> do prédio nº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 xml:space="preserve">   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 xml:space="preserve"> 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9C1B6F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 Sito em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79328A"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79328A"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 Freguesia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9C1B6F" w:rsidRPr="009C1B6F" w:rsidTr="0079328A">
        <w:tc>
          <w:tcPr>
            <w:tcW w:w="3828" w:type="dxa"/>
          </w:tcPr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Processo nº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6095" w:type="dxa"/>
          </w:tcPr>
          <w:p w:rsidR="009C1B6F" w:rsidRPr="009C1B6F" w:rsidRDefault="009C1B6F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Processo nº 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9C1B6F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9C1B6F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BB2EEA"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9C1B6F" w:rsidRPr="009C1B6F" w:rsidTr="006B6444">
        <w:trPr>
          <w:trHeight w:val="1444"/>
        </w:trPr>
        <w:tc>
          <w:tcPr>
            <w:tcW w:w="3828" w:type="dxa"/>
            <w:tcBorders>
              <w:bottom w:val="nil"/>
            </w:tcBorders>
            <w:vAlign w:val="center"/>
          </w:tcPr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1"/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Legitimidade (Interesse na passagem da certidão)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Proprietário  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Promitente-comprador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Arrendatário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Outras situações</w:t>
            </w:r>
          </w:p>
        </w:tc>
        <w:tc>
          <w:tcPr>
            <w:tcW w:w="6095" w:type="dxa"/>
            <w:tcBorders>
              <w:bottom w:val="nil"/>
            </w:tcBorders>
          </w:tcPr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Habitação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Comércio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Indústria</w:t>
            </w:r>
          </w:p>
          <w:p w:rsidR="009C1B6F" w:rsidRPr="009C1B6F" w:rsidRDefault="00BB2EEA" w:rsidP="00AC293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9C1B6F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9C1B6F" w:rsidRPr="009C1B6F">
              <w:rPr>
                <w:rFonts w:asciiTheme="minorHAnsi" w:hAnsiTheme="minorHAnsi"/>
                <w:sz w:val="22"/>
                <w:szCs w:val="22"/>
              </w:rPr>
              <w:t xml:space="preserve"> Serviços</w:t>
            </w:r>
          </w:p>
        </w:tc>
      </w:tr>
    </w:tbl>
    <w:p w:rsidR="006B6444" w:rsidRPr="009C1B6F" w:rsidRDefault="006B6444" w:rsidP="006B6444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B6444" w:rsidRPr="009C1B6F" w:rsidTr="006B6444">
        <w:tc>
          <w:tcPr>
            <w:tcW w:w="9923" w:type="dxa"/>
          </w:tcPr>
          <w:p w:rsidR="006B6444" w:rsidRPr="009C1B6F" w:rsidRDefault="006B6444" w:rsidP="006B644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</w:t>
            </w:r>
            <w:r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ASSINATURA</w:t>
            </w:r>
          </w:p>
        </w:tc>
      </w:tr>
    </w:tbl>
    <w:p w:rsidR="006B6444" w:rsidRPr="009C1B6F" w:rsidRDefault="006B6444" w:rsidP="009C1B6F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54"/>
        <w:gridCol w:w="6397"/>
      </w:tblGrid>
      <w:tr w:rsidR="009C1B6F" w:rsidRPr="009C1B6F" w:rsidTr="00AC293F">
        <w:trPr>
          <w:trHeight w:val="1158"/>
        </w:trPr>
        <w:tc>
          <w:tcPr>
            <w:tcW w:w="3554" w:type="dxa"/>
          </w:tcPr>
          <w:p w:rsidR="009C1B6F" w:rsidRPr="009C1B6F" w:rsidRDefault="009C1B6F" w:rsidP="00AC293F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0E06AB384F784B62B3EE3EB7EC7BA07A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9C1B6F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97" w:type="dxa"/>
          </w:tcPr>
          <w:p w:rsidR="009C1B6F" w:rsidRPr="009C1B6F" w:rsidRDefault="009C1B6F" w:rsidP="00AC293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9C1B6F" w:rsidRPr="009C1B6F" w:rsidRDefault="009C1B6F" w:rsidP="00AC293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C1B6F" w:rsidRPr="009C1B6F" w:rsidRDefault="009C1B6F" w:rsidP="00AC293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C1B6F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  <w:p w:rsidR="009C1B6F" w:rsidRPr="009C1B6F" w:rsidRDefault="009C1B6F" w:rsidP="00AC293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C1B6F" w:rsidRPr="009C1B6F" w:rsidRDefault="009C1B6F" w:rsidP="009C1B6F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9C1B6F" w:rsidRPr="009C1B6F" w:rsidTr="006B6444">
        <w:tc>
          <w:tcPr>
            <w:tcW w:w="9923" w:type="dxa"/>
          </w:tcPr>
          <w:p w:rsidR="009C1B6F" w:rsidRPr="009C1B6F" w:rsidRDefault="009C1B6F" w:rsidP="00AC293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NA ENTREGA DO REQUERIMENTO DEVE EXIBIR</w:t>
            </w:r>
          </w:p>
        </w:tc>
      </w:tr>
    </w:tbl>
    <w:p w:rsidR="009C1B6F" w:rsidRPr="009C1B6F" w:rsidRDefault="009C1B6F" w:rsidP="009C1B6F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9C1B6F" w:rsidRPr="009C1B6F" w:rsidRDefault="009C1B6F" w:rsidP="001B6B93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9C1B6F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9C1B6F" w:rsidRPr="009C1B6F" w:rsidRDefault="009C1B6F" w:rsidP="001B6B93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9C1B6F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p w:rsidR="009C1B6F" w:rsidRPr="009C1B6F" w:rsidRDefault="009C1B6F" w:rsidP="009C1B6F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9C1B6F" w:rsidRPr="009C1B6F" w:rsidTr="006B6444">
        <w:tc>
          <w:tcPr>
            <w:tcW w:w="9923" w:type="dxa"/>
          </w:tcPr>
          <w:p w:rsidR="009C1B6F" w:rsidRPr="009C1B6F" w:rsidRDefault="009C1B6F" w:rsidP="00AC293F">
            <w:pPr>
              <w:autoSpaceDE w:val="0"/>
              <w:autoSpaceDN w:val="0"/>
              <w:adjustRightInd w:val="0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LEGISLAÇÃO APLICÁVEL</w:t>
            </w:r>
          </w:p>
        </w:tc>
      </w:tr>
    </w:tbl>
    <w:p w:rsidR="009C1B6F" w:rsidRPr="009C1B6F" w:rsidRDefault="009C1B6F" w:rsidP="009C1B6F">
      <w:pPr>
        <w:pStyle w:val="NormalWeb"/>
        <w:shd w:val="clear" w:color="auto" w:fill="FFFFFF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1D56E7" w:rsidRDefault="001D56E7" w:rsidP="001D56E7">
      <w:pPr>
        <w:autoSpaceDE w:val="0"/>
        <w:autoSpaceDN w:val="0"/>
        <w:adjustRightInd w:val="0"/>
        <w:ind w:left="142"/>
        <w:rPr>
          <w:rFonts w:asciiTheme="minorHAnsi" w:hAnsiTheme="minorHAnsi" w:cs="FoundryMonoline-Regular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da Amadora de 29/12/2014</w:t>
      </w:r>
    </w:p>
    <w:p w:rsidR="001D56E7" w:rsidRDefault="001D56E7" w:rsidP="001D56E7">
      <w:pPr>
        <w:autoSpaceDE w:val="0"/>
        <w:autoSpaceDN w:val="0"/>
        <w:adjustRightInd w:val="0"/>
        <w:ind w:left="142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1D56E7" w:rsidRDefault="009C1B6F" w:rsidP="001D56E7">
      <w:pPr>
        <w:autoSpaceDE w:val="0"/>
        <w:autoSpaceDN w:val="0"/>
        <w:adjustRightInd w:val="0"/>
        <w:ind w:left="142"/>
        <w:rPr>
          <w:rFonts w:asciiTheme="minorHAnsi" w:hAnsiTheme="minorHAnsi"/>
          <w:sz w:val="22"/>
          <w:szCs w:val="22"/>
        </w:rPr>
      </w:pPr>
      <w:r w:rsidRPr="009C1B6F">
        <w:rPr>
          <w:rFonts w:asciiTheme="minorHAnsi" w:hAnsiTheme="minorHAnsi"/>
          <w:sz w:val="22"/>
          <w:szCs w:val="22"/>
        </w:rPr>
        <w:t>Tabela de taxas e outras receitas municipais -</w:t>
      </w:r>
      <w:r w:rsidR="001D56E7">
        <w:rPr>
          <w:rFonts w:asciiTheme="minorHAnsi" w:hAnsiTheme="minorHAnsi"/>
          <w:sz w:val="22"/>
          <w:szCs w:val="22"/>
        </w:rPr>
        <w:t xml:space="preserve"> </w:t>
      </w:r>
      <w:r w:rsidR="001D56E7">
        <w:rPr>
          <w:rFonts w:asciiTheme="minorHAnsi" w:hAnsiTheme="minorHAnsi" w:cs="FoundryMonoline-Regular"/>
          <w:sz w:val="22"/>
          <w:szCs w:val="22"/>
          <w:lang w:eastAsia="pt-PT"/>
        </w:rPr>
        <w:t>separata 09 Boletim Municipal da Amadora de 29/12/2014</w:t>
      </w:r>
    </w:p>
    <w:p w:rsidR="001D56E7" w:rsidRDefault="001D56E7" w:rsidP="001D56E7">
      <w:pPr>
        <w:autoSpaceDE w:val="0"/>
        <w:autoSpaceDN w:val="0"/>
        <w:adjustRightInd w:val="0"/>
        <w:ind w:left="142"/>
        <w:rPr>
          <w:rFonts w:asciiTheme="minorHAnsi" w:hAnsiTheme="minorHAnsi"/>
          <w:sz w:val="22"/>
          <w:szCs w:val="22"/>
        </w:rPr>
      </w:pPr>
    </w:p>
    <w:p w:rsidR="0070670E" w:rsidRDefault="0070670E" w:rsidP="009D2147">
      <w:pPr>
        <w:autoSpaceDE w:val="0"/>
        <w:autoSpaceDN w:val="0"/>
        <w:adjustRightInd w:val="0"/>
        <w:ind w:left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Tabela de tarifas do Município da Amadora - </w:t>
      </w:r>
      <w:r>
        <w:rPr>
          <w:rFonts w:asciiTheme="minorHAnsi" w:hAnsiTheme="minorHAnsi" w:cs="FoundryMonoline-Regular"/>
          <w:sz w:val="22"/>
          <w:szCs w:val="22"/>
          <w:lang w:eastAsia="pt-PT"/>
        </w:rPr>
        <w:t>separata 09 Boletim Municipal da Amadora de 29/12/2014</w:t>
      </w:r>
    </w:p>
    <w:p w:rsidR="0070670E" w:rsidRDefault="0070670E" w:rsidP="009D2147">
      <w:pPr>
        <w:autoSpaceDE w:val="0"/>
        <w:autoSpaceDN w:val="0"/>
        <w:adjustRightInd w:val="0"/>
        <w:ind w:left="142"/>
        <w:rPr>
          <w:rFonts w:asciiTheme="minorHAnsi" w:hAnsiTheme="minorHAnsi"/>
          <w:sz w:val="22"/>
          <w:szCs w:val="22"/>
        </w:rPr>
      </w:pPr>
    </w:p>
    <w:p w:rsidR="0070670E" w:rsidRDefault="009D2147" w:rsidP="009D2147">
      <w:pPr>
        <w:autoSpaceDE w:val="0"/>
        <w:autoSpaceDN w:val="0"/>
        <w:adjustRightInd w:val="0"/>
        <w:ind w:left="142"/>
        <w:rPr>
          <w:rFonts w:asciiTheme="minorHAnsi" w:hAnsiTheme="minorHAnsi" w:cs="FoundryMonoline-Regular"/>
          <w:sz w:val="22"/>
          <w:szCs w:val="22"/>
          <w:lang w:eastAsia="pt-PT"/>
        </w:rPr>
      </w:pPr>
      <w:r>
        <w:rPr>
          <w:rFonts w:asciiTheme="minorHAnsi" w:hAnsiTheme="minorHAnsi"/>
          <w:sz w:val="22"/>
          <w:szCs w:val="22"/>
        </w:rPr>
        <w:t>Tabela de taxas Urbanísticas - s</w:t>
      </w:r>
      <w:r>
        <w:rPr>
          <w:rFonts w:asciiTheme="minorHAnsi" w:hAnsiTheme="minorHAnsi" w:cs="FoundryMonoline-Regular"/>
          <w:sz w:val="22"/>
          <w:szCs w:val="22"/>
          <w:lang w:eastAsia="pt-PT"/>
        </w:rPr>
        <w:t>eparata 09 Boletim Municipal da Amadora de 29/12/2014</w:t>
      </w:r>
    </w:p>
    <w:p w:rsidR="001B6B93" w:rsidRPr="0070670E" w:rsidRDefault="001B6B93" w:rsidP="009D2147">
      <w:pPr>
        <w:autoSpaceDE w:val="0"/>
        <w:autoSpaceDN w:val="0"/>
        <w:adjustRightInd w:val="0"/>
        <w:ind w:left="142"/>
        <w:rPr>
          <w:rFonts w:asciiTheme="minorHAnsi" w:hAnsiTheme="minorHAnsi" w:cs="FoundryMonoline-Regular"/>
          <w:sz w:val="22"/>
          <w:szCs w:val="22"/>
          <w:lang w:eastAsia="pt-PT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9C1B6F" w:rsidRPr="009C1B6F" w:rsidTr="006B6444">
        <w:tc>
          <w:tcPr>
            <w:tcW w:w="9923" w:type="dxa"/>
          </w:tcPr>
          <w:p w:rsidR="009C1B6F" w:rsidRPr="009C1B6F" w:rsidRDefault="001B6B93" w:rsidP="00AC293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 xml:space="preserve">07 </w:t>
            </w:r>
            <w:r w:rsidR="009C1B6F"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ENTREGA</w:t>
            </w:r>
          </w:p>
        </w:tc>
      </w:tr>
    </w:tbl>
    <w:p w:rsidR="001B6B93" w:rsidRDefault="001B6B93">
      <w:pPr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1B6B93" w:rsidRPr="00437284" w:rsidRDefault="001B6B93" w:rsidP="001B6B93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1B6B93" w:rsidRPr="00437284" w:rsidRDefault="001B6B93" w:rsidP="001B6B93">
      <w:pPr>
        <w:jc w:val="both"/>
        <w:rPr>
          <w:rFonts w:asciiTheme="minorHAnsi" w:hAnsiTheme="minorHAnsi"/>
          <w:sz w:val="22"/>
          <w:szCs w:val="22"/>
        </w:rPr>
      </w:pPr>
    </w:p>
    <w:p w:rsidR="001B6B93" w:rsidRPr="00437284" w:rsidRDefault="001B6B93" w:rsidP="001B6B93">
      <w:pPr>
        <w:pStyle w:val="PargrafodaLista"/>
        <w:numPr>
          <w:ilvl w:val="0"/>
          <w:numId w:val="2"/>
        </w:numPr>
        <w:autoSpaceDE w:val="0"/>
        <w:autoSpaceDN w:val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 xml:space="preserve">Correio Electrónico : </w:t>
      </w:r>
    </w:p>
    <w:p w:rsidR="001B6B93" w:rsidRPr="00437284" w:rsidRDefault="00BB2EEA" w:rsidP="001B6B93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  <w:sz w:val="22"/>
          <w:szCs w:val="22"/>
        </w:rPr>
      </w:pPr>
      <w:hyperlink r:id="rId8" w:history="1">
        <w:r w:rsidR="001B6B93" w:rsidRPr="00437284">
          <w:rPr>
            <w:rStyle w:val="Hiperligao"/>
            <w:rFonts w:asciiTheme="minorHAnsi" w:hAnsiTheme="minorHAnsi"/>
            <w:i/>
            <w:iCs/>
            <w:sz w:val="22"/>
            <w:szCs w:val="22"/>
            <w:u w:val="none"/>
          </w:rPr>
          <w:t>geral@cm-amadora.pt</w:t>
        </w:r>
      </w:hyperlink>
    </w:p>
    <w:p w:rsidR="001B6B93" w:rsidRPr="00437284" w:rsidRDefault="001B6B93" w:rsidP="001B6B93">
      <w:pPr>
        <w:pStyle w:val="PargrafodaLista"/>
        <w:numPr>
          <w:ilvl w:val="0"/>
          <w:numId w:val="2"/>
        </w:numPr>
        <w:contextualSpacing w:val="0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>Correio:</w:t>
      </w:r>
    </w:p>
    <w:p w:rsidR="001B6B93" w:rsidRPr="00437284" w:rsidRDefault="001B6B93" w:rsidP="001B6B93">
      <w:pPr>
        <w:pStyle w:val="PargrafodaLista"/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>Câmara Municipal da Amadora</w:t>
      </w:r>
    </w:p>
    <w:p w:rsidR="001B6B93" w:rsidRPr="00437284" w:rsidRDefault="001B6B93" w:rsidP="001B6B93">
      <w:pPr>
        <w:pStyle w:val="PargrafodaLista"/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>Av. Movimento das Forças Armadas, 1</w:t>
      </w:r>
    </w:p>
    <w:p w:rsidR="001B6B93" w:rsidRPr="00437284" w:rsidRDefault="001B6B93" w:rsidP="001B6B93">
      <w:pPr>
        <w:pStyle w:val="PargrafodaLista"/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437284">
        <w:rPr>
          <w:rFonts w:asciiTheme="minorHAnsi" w:hAnsiTheme="minorHAnsi"/>
          <w:sz w:val="22"/>
          <w:szCs w:val="22"/>
        </w:rPr>
        <w:t>2700-595 Amadora</w:t>
      </w:r>
    </w:p>
    <w:p w:rsidR="009C1B6F" w:rsidRPr="001D56E7" w:rsidRDefault="001B6B93" w:rsidP="001D56E7">
      <w:pPr>
        <w:pStyle w:val="PargrafodaLista"/>
        <w:numPr>
          <w:ilvl w:val="0"/>
          <w:numId w:val="2"/>
        </w:numPr>
        <w:autoSpaceDE w:val="0"/>
        <w:autoSpaceDN w:val="0"/>
        <w:contextualSpacing w:val="0"/>
        <w:jc w:val="both"/>
        <w:rPr>
          <w:rFonts w:asciiTheme="minorHAnsi" w:hAnsiTheme="minorHAnsi" w:cs="FoundryMonoline-Regular"/>
          <w:i/>
          <w:sz w:val="22"/>
          <w:szCs w:val="22"/>
          <w:lang w:eastAsia="pt-PT"/>
        </w:rPr>
      </w:pPr>
      <w:r w:rsidRPr="001D56E7">
        <w:rPr>
          <w:rFonts w:asciiTheme="minorHAnsi" w:hAnsiTheme="minorHAnsi"/>
          <w:sz w:val="22"/>
          <w:szCs w:val="22"/>
        </w:rPr>
        <w:t xml:space="preserve">No serviço de atendimento na Câmara Municipal da Amadora, no horário compreendido entre as 9h-12h30 e as 14h-17h30. </w:t>
      </w:r>
    </w:p>
    <w:p w:rsidR="001D56E7" w:rsidRPr="001D56E7" w:rsidRDefault="001D56E7" w:rsidP="001D56E7">
      <w:pPr>
        <w:pStyle w:val="PargrafodaLista"/>
        <w:autoSpaceDE w:val="0"/>
        <w:autoSpaceDN w:val="0"/>
        <w:contextualSpacing w:val="0"/>
        <w:jc w:val="both"/>
        <w:rPr>
          <w:rFonts w:asciiTheme="minorHAnsi" w:hAnsiTheme="minorHAnsi" w:cs="FoundryMonoline-Regular"/>
          <w:i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9C1B6F" w:rsidRPr="009C1B6F" w:rsidTr="006B6444">
        <w:tc>
          <w:tcPr>
            <w:tcW w:w="9923" w:type="dxa"/>
          </w:tcPr>
          <w:p w:rsidR="009C1B6F" w:rsidRPr="009C1B6F" w:rsidRDefault="009C1B6F" w:rsidP="00AC293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9C1B6F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DESPACHO</w:t>
            </w:r>
          </w:p>
        </w:tc>
      </w:tr>
    </w:tbl>
    <w:p w:rsidR="009C1B6F" w:rsidRPr="009C1B6F" w:rsidRDefault="009C1B6F" w:rsidP="009C1B6F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9C1B6F" w:rsidRPr="009C1B6F" w:rsidRDefault="009C1B6F" w:rsidP="009C1B6F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A353C" w:rsidRPr="009C1B6F" w:rsidRDefault="00DA353C" w:rsidP="0016725A">
      <w:pPr>
        <w:rPr>
          <w:rFonts w:asciiTheme="minorHAnsi" w:hAnsiTheme="minorHAnsi"/>
          <w:sz w:val="22"/>
          <w:szCs w:val="22"/>
        </w:rPr>
      </w:pPr>
    </w:p>
    <w:sectPr w:rsidR="00DA353C" w:rsidRPr="009C1B6F" w:rsidSect="00F653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579" w:rsidRDefault="00B34579" w:rsidP="006D3E5B">
      <w:r>
        <w:separator/>
      </w:r>
    </w:p>
  </w:endnote>
  <w:endnote w:type="continuationSeparator" w:id="0">
    <w:p w:rsidR="00B34579" w:rsidRDefault="00B34579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69" w:rsidRDefault="00E07F6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BB2EEA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BB2EEA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186FB4" w:rsidRDefault="00BB2EEA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BB2EEA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BB2EEA" w:rsidRPr="00160CD1">
      <w:rPr>
        <w:rFonts w:ascii="Calibri" w:hAnsi="Calibri"/>
        <w:sz w:val="14"/>
        <w:szCs w:val="14"/>
      </w:rPr>
      <w:fldChar w:fldCharType="separate"/>
    </w:r>
    <w:r w:rsidR="00736C50">
      <w:rPr>
        <w:rFonts w:ascii="Calibri" w:hAnsi="Calibri"/>
        <w:noProof/>
        <w:sz w:val="14"/>
        <w:szCs w:val="14"/>
        <w:lang w:val="pt-PT"/>
      </w:rPr>
      <w:t>3</w:t>
    </w:r>
    <w:r w:rsidR="00BB2EEA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BB2EEA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BB2EEA" w:rsidRPr="00160CD1">
      <w:rPr>
        <w:rFonts w:ascii="Calibri" w:hAnsi="Calibri"/>
        <w:sz w:val="14"/>
        <w:szCs w:val="14"/>
      </w:rPr>
      <w:fldChar w:fldCharType="separate"/>
    </w:r>
    <w:r w:rsidR="00736C50">
      <w:rPr>
        <w:rFonts w:ascii="Calibri" w:hAnsi="Calibri"/>
        <w:noProof/>
        <w:sz w:val="14"/>
        <w:szCs w:val="14"/>
        <w:lang w:val="pt-PT"/>
      </w:rPr>
      <w:t>3</w:t>
    </w:r>
    <w:r w:rsidR="00BB2EEA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69" w:rsidRDefault="00E07F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579" w:rsidRDefault="00B34579" w:rsidP="006D3E5B">
      <w:r>
        <w:separator/>
      </w:r>
    </w:p>
  </w:footnote>
  <w:footnote w:type="continuationSeparator" w:id="0">
    <w:p w:rsidR="00B34579" w:rsidRDefault="00B34579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69" w:rsidRDefault="00E07F6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BB2EEA" w:rsidP="00E431FB">
    <w:pPr>
      <w:pStyle w:val="Cabealho"/>
      <w:tabs>
        <w:tab w:val="clear" w:pos="4320"/>
        <w:tab w:val="clear" w:pos="8640"/>
        <w:tab w:val="right" w:pos="10199"/>
      </w:tabs>
    </w:pPr>
    <w:r w:rsidRPr="00BB2EEA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0E774E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A1</w:t>
                </w:r>
                <w:r w:rsidR="009C1B6F"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2</w:t>
                </w:r>
              </w:p>
            </w:txbxContent>
          </v:textbox>
          <w10:wrap anchory="page"/>
          <w10:anchorlock/>
        </v:shape>
      </w:pict>
    </w:r>
    <w:r w:rsidRPr="00BB2EEA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02.75pt;margin-top:53.6pt;width:163.4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9C1B6F" w:rsidRPr="009C1B6F" w:rsidRDefault="009C1B6F" w:rsidP="009C1B6F">
                <w:pPr>
                  <w:pStyle w:val="Cabealho"/>
                  <w:tabs>
                    <w:tab w:val="left" w:pos="2835"/>
                  </w:tabs>
                  <w:jc w:val="right"/>
                  <w:rPr>
                    <w:sz w:val="14"/>
                    <w:szCs w:val="14"/>
                    <w:lang w:val="pt-PT"/>
                  </w:rPr>
                </w:pPr>
                <w:r w:rsidRPr="009C1B6F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 xml:space="preserve">Certidão </w:t>
                </w:r>
                <w:r w:rsidR="009F7273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Licença Utilização</w:t>
                </w:r>
              </w:p>
              <w:p w:rsidR="00FD0BA6" w:rsidRPr="00DA1621" w:rsidRDefault="000E774E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A1</w:t>
                </w:r>
                <w:r w:rsidR="009C1B6F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736C50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BB2EEA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BB2EEA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BB2EEA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BB2EEA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9326C0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9326C0" w:rsidRPr="009338D2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F69" w:rsidRDefault="00E07F6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F726C"/>
    <w:multiLevelType w:val="multilevel"/>
    <w:tmpl w:val="F51A736A"/>
    <w:lvl w:ilvl="0">
      <w:start w:val="35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1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0w72AWnmwSKQIqAyG6gVzhw8UDY=" w:salt="ygBv/JYqhKOxS0KrpY4CEA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D6D53"/>
    <w:rsid w:val="000048F6"/>
    <w:rsid w:val="000066DA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E3C7D"/>
    <w:rsid w:val="000E774E"/>
    <w:rsid w:val="0010505E"/>
    <w:rsid w:val="001101EB"/>
    <w:rsid w:val="00136809"/>
    <w:rsid w:val="001372F5"/>
    <w:rsid w:val="00145E6A"/>
    <w:rsid w:val="0016184B"/>
    <w:rsid w:val="0016725A"/>
    <w:rsid w:val="00186FB4"/>
    <w:rsid w:val="001A15A7"/>
    <w:rsid w:val="001B6B93"/>
    <w:rsid w:val="001D56E7"/>
    <w:rsid w:val="001E12E0"/>
    <w:rsid w:val="001E3BC3"/>
    <w:rsid w:val="001E3E06"/>
    <w:rsid w:val="001E3EF4"/>
    <w:rsid w:val="001F1F85"/>
    <w:rsid w:val="00204A09"/>
    <w:rsid w:val="00247C4A"/>
    <w:rsid w:val="0025594A"/>
    <w:rsid w:val="0025657E"/>
    <w:rsid w:val="00260F6B"/>
    <w:rsid w:val="00263811"/>
    <w:rsid w:val="0027174D"/>
    <w:rsid w:val="002770A9"/>
    <w:rsid w:val="00296211"/>
    <w:rsid w:val="002C21B0"/>
    <w:rsid w:val="002D0500"/>
    <w:rsid w:val="002D49D5"/>
    <w:rsid w:val="002E07D3"/>
    <w:rsid w:val="002F3401"/>
    <w:rsid w:val="00317FDB"/>
    <w:rsid w:val="00347AE4"/>
    <w:rsid w:val="003634AF"/>
    <w:rsid w:val="003A37D4"/>
    <w:rsid w:val="003B09A0"/>
    <w:rsid w:val="003B09B9"/>
    <w:rsid w:val="003C3EBE"/>
    <w:rsid w:val="003C4AEB"/>
    <w:rsid w:val="00410F56"/>
    <w:rsid w:val="00415907"/>
    <w:rsid w:val="004256E9"/>
    <w:rsid w:val="00437284"/>
    <w:rsid w:val="00441CC3"/>
    <w:rsid w:val="0045170F"/>
    <w:rsid w:val="00452A05"/>
    <w:rsid w:val="00456EB8"/>
    <w:rsid w:val="0046003E"/>
    <w:rsid w:val="00460830"/>
    <w:rsid w:val="00464F36"/>
    <w:rsid w:val="00467E44"/>
    <w:rsid w:val="0049207E"/>
    <w:rsid w:val="004C3739"/>
    <w:rsid w:val="004D4220"/>
    <w:rsid w:val="004E36BA"/>
    <w:rsid w:val="004F4D38"/>
    <w:rsid w:val="005104E2"/>
    <w:rsid w:val="005349B8"/>
    <w:rsid w:val="005412E9"/>
    <w:rsid w:val="0055649C"/>
    <w:rsid w:val="0056063D"/>
    <w:rsid w:val="00581D44"/>
    <w:rsid w:val="005B1EB0"/>
    <w:rsid w:val="005B3A76"/>
    <w:rsid w:val="005D1500"/>
    <w:rsid w:val="005E04B6"/>
    <w:rsid w:val="0060060C"/>
    <w:rsid w:val="00610591"/>
    <w:rsid w:val="00614D36"/>
    <w:rsid w:val="00620E7A"/>
    <w:rsid w:val="006365A9"/>
    <w:rsid w:val="00641787"/>
    <w:rsid w:val="00657D8F"/>
    <w:rsid w:val="00663802"/>
    <w:rsid w:val="00671CD3"/>
    <w:rsid w:val="00683213"/>
    <w:rsid w:val="006A4E72"/>
    <w:rsid w:val="006B6444"/>
    <w:rsid w:val="006D3E5B"/>
    <w:rsid w:val="006E4006"/>
    <w:rsid w:val="006F1261"/>
    <w:rsid w:val="0070670E"/>
    <w:rsid w:val="00717E81"/>
    <w:rsid w:val="00731BA4"/>
    <w:rsid w:val="00736C50"/>
    <w:rsid w:val="0079328A"/>
    <w:rsid w:val="007A0021"/>
    <w:rsid w:val="007B2016"/>
    <w:rsid w:val="007E1B52"/>
    <w:rsid w:val="00803F9E"/>
    <w:rsid w:val="00807787"/>
    <w:rsid w:val="00821CB6"/>
    <w:rsid w:val="008417CE"/>
    <w:rsid w:val="00841DD6"/>
    <w:rsid w:val="00867FA3"/>
    <w:rsid w:val="00875504"/>
    <w:rsid w:val="00887367"/>
    <w:rsid w:val="008963FE"/>
    <w:rsid w:val="008C5F53"/>
    <w:rsid w:val="00901B96"/>
    <w:rsid w:val="009320A4"/>
    <w:rsid w:val="009326C0"/>
    <w:rsid w:val="00934F04"/>
    <w:rsid w:val="00990457"/>
    <w:rsid w:val="00994DD2"/>
    <w:rsid w:val="00996AA6"/>
    <w:rsid w:val="009A4DD0"/>
    <w:rsid w:val="009C1B6F"/>
    <w:rsid w:val="009D2147"/>
    <w:rsid w:val="009D36D9"/>
    <w:rsid w:val="009D7563"/>
    <w:rsid w:val="009F00FA"/>
    <w:rsid w:val="009F560A"/>
    <w:rsid w:val="009F7273"/>
    <w:rsid w:val="00A26065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7378"/>
    <w:rsid w:val="00B34579"/>
    <w:rsid w:val="00B70283"/>
    <w:rsid w:val="00B75DF3"/>
    <w:rsid w:val="00B83D96"/>
    <w:rsid w:val="00B84DDD"/>
    <w:rsid w:val="00B878A5"/>
    <w:rsid w:val="00B93C47"/>
    <w:rsid w:val="00BB2EEA"/>
    <w:rsid w:val="00BC2A52"/>
    <w:rsid w:val="00BD3DE9"/>
    <w:rsid w:val="00BD6D53"/>
    <w:rsid w:val="00BE3EDC"/>
    <w:rsid w:val="00C14399"/>
    <w:rsid w:val="00C27FD4"/>
    <w:rsid w:val="00C40E02"/>
    <w:rsid w:val="00C54C51"/>
    <w:rsid w:val="00C65972"/>
    <w:rsid w:val="00C70B72"/>
    <w:rsid w:val="00C96281"/>
    <w:rsid w:val="00CA0B02"/>
    <w:rsid w:val="00CA606A"/>
    <w:rsid w:val="00CB11D6"/>
    <w:rsid w:val="00CB728E"/>
    <w:rsid w:val="00CE51F9"/>
    <w:rsid w:val="00D0521F"/>
    <w:rsid w:val="00D1555B"/>
    <w:rsid w:val="00D60152"/>
    <w:rsid w:val="00D738CA"/>
    <w:rsid w:val="00DA1621"/>
    <w:rsid w:val="00DA353C"/>
    <w:rsid w:val="00DA4287"/>
    <w:rsid w:val="00DB1E6C"/>
    <w:rsid w:val="00DB4F69"/>
    <w:rsid w:val="00DC54B3"/>
    <w:rsid w:val="00DD33FF"/>
    <w:rsid w:val="00DF23EA"/>
    <w:rsid w:val="00DF473B"/>
    <w:rsid w:val="00E07F69"/>
    <w:rsid w:val="00E1379A"/>
    <w:rsid w:val="00E17BAB"/>
    <w:rsid w:val="00E17EB4"/>
    <w:rsid w:val="00E30630"/>
    <w:rsid w:val="00E349C6"/>
    <w:rsid w:val="00E34B06"/>
    <w:rsid w:val="00E36323"/>
    <w:rsid w:val="00E431FB"/>
    <w:rsid w:val="00E51B2C"/>
    <w:rsid w:val="00E533AE"/>
    <w:rsid w:val="00E7109C"/>
    <w:rsid w:val="00E71BF0"/>
    <w:rsid w:val="00E93D82"/>
    <w:rsid w:val="00EB54D9"/>
    <w:rsid w:val="00EB7BF4"/>
    <w:rsid w:val="00F27261"/>
    <w:rsid w:val="00F46587"/>
    <w:rsid w:val="00F65370"/>
    <w:rsid w:val="00F850DE"/>
    <w:rsid w:val="00F90E57"/>
    <w:rsid w:val="00FA5619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9C1B6F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uiPriority w:val="59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uiPriority w:val="99"/>
    <w:semiHidden/>
    <w:unhideWhenUsed/>
    <w:rsid w:val="000E774E"/>
  </w:style>
  <w:style w:type="character" w:styleId="TextodoMarcadordePosio">
    <w:name w:val="Placeholder Text"/>
    <w:basedOn w:val="Tipodeletrapredefinidodopargrafo"/>
    <w:uiPriority w:val="99"/>
    <w:unhideWhenUsed/>
    <w:rsid w:val="000E774E"/>
    <w:rPr>
      <w:color w:val="808080"/>
    </w:rPr>
  </w:style>
  <w:style w:type="paragraph" w:styleId="Mapadodocumento">
    <w:name w:val="Document Map"/>
    <w:basedOn w:val="Normal"/>
    <w:link w:val="MapadodocumentoCarcter"/>
    <w:uiPriority w:val="99"/>
    <w:semiHidden/>
    <w:unhideWhenUsed/>
    <w:rsid w:val="000E774E"/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uiPriority w:val="99"/>
    <w:semiHidden/>
    <w:rsid w:val="000E774E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E774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C1B6F"/>
    <w:pPr>
      <w:spacing w:before="240" w:after="240" w:line="360" w:lineRule="atLeast"/>
    </w:pPr>
    <w:rPr>
      <w:rFonts w:ascii="Times New Roman" w:eastAsiaTheme="minorHAnsi" w:hAnsi="Times New Roman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9C1B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8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E06AB384F784B62B3EE3EB7EC7BA0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2B11BB-37D1-4979-8FBF-FBB6B582F118}"/>
      </w:docPartPr>
      <w:docPartBody>
        <w:p w:rsidR="002303AF" w:rsidRDefault="00CA67DD" w:rsidP="00CA67DD">
          <w:pPr>
            <w:pStyle w:val="0E06AB384F784B62B3EE3EB7EC7BA07A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042BC67C055B45E09953967B16BD77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31A247-95A5-4BF0-A443-FFCE2D6A7A72}"/>
      </w:docPartPr>
      <w:docPartBody>
        <w:p w:rsidR="003D0C3E" w:rsidRDefault="00E86DA3" w:rsidP="00E86DA3">
          <w:pPr>
            <w:pStyle w:val="042BC67C055B45E09953967B16BD77B7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9F142968E214358BE07A7897DA386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46309F-FEFC-4334-A275-F2CF0D34F9AE}"/>
      </w:docPartPr>
      <w:docPartBody>
        <w:p w:rsidR="003D0C3E" w:rsidRDefault="00E86DA3" w:rsidP="00E86DA3">
          <w:pPr>
            <w:pStyle w:val="E9F142968E214358BE07A7897DA386D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31833EFA9164DF49970EB47C2132B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9F1EF0-F1E7-4306-9A97-83E62881E544}"/>
      </w:docPartPr>
      <w:docPartBody>
        <w:p w:rsidR="003D0C3E" w:rsidRDefault="00E86DA3" w:rsidP="00E86DA3">
          <w:pPr>
            <w:pStyle w:val="E31833EFA9164DF49970EB47C2132BC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8844B1BF0104C29B32630786C5F1F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C5739C-CF40-4F47-9E25-867AE782AA36}"/>
      </w:docPartPr>
      <w:docPartBody>
        <w:p w:rsidR="003D0C3E" w:rsidRDefault="00E86DA3" w:rsidP="00E86DA3">
          <w:pPr>
            <w:pStyle w:val="D8844B1BF0104C29B32630786C5F1F67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9294CE2DACE4453F8C1169A08471D1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DF4D81-B2E2-4A90-8878-28C15B229BC9}"/>
      </w:docPartPr>
      <w:docPartBody>
        <w:p w:rsidR="003D0C3E" w:rsidRDefault="00E86DA3" w:rsidP="00E86DA3">
          <w:pPr>
            <w:pStyle w:val="9294CE2DACE4453F8C1169A08471D11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BF2423FD1034182BBF2F634DC3222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2E23EE-9F29-402A-AFF8-D3FEFBAF31E5}"/>
      </w:docPartPr>
      <w:docPartBody>
        <w:p w:rsidR="003D0C3E" w:rsidRDefault="00E86DA3" w:rsidP="00E86DA3">
          <w:pPr>
            <w:pStyle w:val="3BF2423FD1034182BBF2F634DC3222B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318409516904BADA96ADE888F16B7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D7E107-5599-4B3E-8452-45DF3557598A}"/>
      </w:docPartPr>
      <w:docPartBody>
        <w:p w:rsidR="003D0C3E" w:rsidRDefault="00E86DA3" w:rsidP="00E86DA3">
          <w:pPr>
            <w:pStyle w:val="6318409516904BADA96ADE888F16B72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913B7652DA6470582221C4DAB39F8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2AECF3-279F-49F6-B64A-A281B1307E7A}"/>
      </w:docPartPr>
      <w:docPartBody>
        <w:p w:rsidR="003D0C3E" w:rsidRDefault="00E86DA3" w:rsidP="00E86DA3">
          <w:pPr>
            <w:pStyle w:val="4913B7652DA6470582221C4DAB39F84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C74B181942C4477B824D58CF9C891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F1A455-FAF5-4709-AB23-8E3F8E5B3C63}"/>
      </w:docPartPr>
      <w:docPartBody>
        <w:p w:rsidR="003D0C3E" w:rsidRDefault="00E86DA3" w:rsidP="00E86DA3">
          <w:pPr>
            <w:pStyle w:val="BC74B181942C4477B824D58CF9C8912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8F5C256F2174195A15359C77590D7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50DDC1-4924-4DA5-A83D-E5A63062F6EE}"/>
      </w:docPartPr>
      <w:docPartBody>
        <w:p w:rsidR="003D0C3E" w:rsidRDefault="00E86DA3" w:rsidP="00E86DA3">
          <w:pPr>
            <w:pStyle w:val="98F5C256F2174195A15359C77590D71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A787AA3B0654F2980FDD7FB5C2876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1EA29E-54B9-450C-94E6-E2B90C02A5FA}"/>
      </w:docPartPr>
      <w:docPartBody>
        <w:p w:rsidR="003D0C3E" w:rsidRDefault="00E86DA3" w:rsidP="00E86DA3">
          <w:pPr>
            <w:pStyle w:val="2A787AA3B0654F2980FDD7FB5C2876B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9C0A084CBD740ACBDE572EB65B0DF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5BFAB6-2236-406A-B34F-25BC3BD09815}"/>
      </w:docPartPr>
      <w:docPartBody>
        <w:p w:rsidR="003D0C3E" w:rsidRDefault="00E86DA3" w:rsidP="00E86DA3">
          <w:pPr>
            <w:pStyle w:val="79C0A084CBD740ACBDE572EB65B0DF8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9CF877A383F44FB9B734519515190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3161D-B196-4EE0-8825-EF0177809102}"/>
      </w:docPartPr>
      <w:docPartBody>
        <w:p w:rsidR="003D0C3E" w:rsidRDefault="00E86DA3" w:rsidP="00E86DA3">
          <w:pPr>
            <w:pStyle w:val="79CF877A383F44FB9B7345195151900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DD810623C94406DB43B93C637623E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E3DF42-626A-47D6-8E89-CC0509D7E591}"/>
      </w:docPartPr>
      <w:docPartBody>
        <w:p w:rsidR="003D0C3E" w:rsidRDefault="00E86DA3" w:rsidP="00E86DA3">
          <w:pPr>
            <w:pStyle w:val="6DD810623C94406DB43B93C637623E7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C0D600633BB473D9E3F49E11D2808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6208CC-C46E-4E10-AA13-044861C96801}"/>
      </w:docPartPr>
      <w:docPartBody>
        <w:p w:rsidR="003D0C3E" w:rsidRDefault="00E86DA3" w:rsidP="00E86DA3">
          <w:pPr>
            <w:pStyle w:val="8C0D600633BB473D9E3F49E11D2808A8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501C0175FFA47C689E6816EB8F3C9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83463C-74B0-45DE-80F3-7CCF6E8BE905}"/>
      </w:docPartPr>
      <w:docPartBody>
        <w:p w:rsidR="003D0C3E" w:rsidRDefault="00E86DA3" w:rsidP="00E86DA3">
          <w:pPr>
            <w:pStyle w:val="7501C0175FFA47C689E6816EB8F3C90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1BBE463C27545B7AB4C8DA4032690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11A891-F304-46BC-A696-F41299592E76}"/>
      </w:docPartPr>
      <w:docPartBody>
        <w:p w:rsidR="003D0C3E" w:rsidRDefault="00E86DA3" w:rsidP="00E86DA3">
          <w:pPr>
            <w:pStyle w:val="61BBE463C27545B7AB4C8DA40326905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F83AC74CBF74711BE48607D9CA92B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B49BDA-BFCC-4F1E-9183-A86FB1E4C732}"/>
      </w:docPartPr>
      <w:docPartBody>
        <w:p w:rsidR="003D0C3E" w:rsidRDefault="00E86DA3" w:rsidP="00E86DA3">
          <w:pPr>
            <w:pStyle w:val="4F83AC74CBF74711BE48607D9CA92B9E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0BD0FE3C7D2F4B37B852815BF90AFD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22B621-68B7-41F7-AC76-E4391E7C55CE}"/>
      </w:docPartPr>
      <w:docPartBody>
        <w:p w:rsidR="003D0C3E" w:rsidRDefault="00E86DA3" w:rsidP="00E86DA3">
          <w:pPr>
            <w:pStyle w:val="0BD0FE3C7D2F4B37B852815BF90AFD7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113ADC883594D01AE0A555BA02072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99ECE1-CE16-414F-89FF-B07ADADE25C4}"/>
      </w:docPartPr>
      <w:docPartBody>
        <w:p w:rsidR="003D0C3E" w:rsidRDefault="00E86DA3" w:rsidP="00E86DA3">
          <w:pPr>
            <w:pStyle w:val="B113ADC883594D01AE0A555BA02072E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677A51F0CF34D0FB534616514754E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ACBC93-D43E-4827-B735-F608DE695C1B}"/>
      </w:docPartPr>
      <w:docPartBody>
        <w:p w:rsidR="003D0C3E" w:rsidRDefault="00E86DA3" w:rsidP="00E86DA3">
          <w:pPr>
            <w:pStyle w:val="A677A51F0CF34D0FB534616514754E5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7C8352399EB4074963E642C8A534F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B0B508-0D6A-4491-9FBF-B8ECDC861C6A}"/>
      </w:docPartPr>
      <w:docPartBody>
        <w:p w:rsidR="003D0C3E" w:rsidRDefault="00E86DA3" w:rsidP="00E86DA3">
          <w:pPr>
            <w:pStyle w:val="67C8352399EB4074963E642C8A534FE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C8DBDA0ED1A45EEAEE9D4EABF9E71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323863-152B-4FFA-A669-0DD55965CDA4}"/>
      </w:docPartPr>
      <w:docPartBody>
        <w:p w:rsidR="003D0C3E" w:rsidRDefault="00E86DA3" w:rsidP="00E86DA3">
          <w:pPr>
            <w:pStyle w:val="EC8DBDA0ED1A45EEAEE9D4EABF9E713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8C66E969F934945A05F8C0CBD4C7E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8FF4F8-A783-4186-A636-85B86711F7FC}"/>
      </w:docPartPr>
      <w:docPartBody>
        <w:p w:rsidR="003D0C3E" w:rsidRDefault="00E86DA3" w:rsidP="00E86DA3">
          <w:pPr>
            <w:pStyle w:val="F8C66E969F934945A05F8C0CBD4C7EE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4A1D85413664CD78FCFFCB09B4077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450FCF-6E81-40EB-9B28-33B445BABCFE}"/>
      </w:docPartPr>
      <w:docPartBody>
        <w:p w:rsidR="003D0C3E" w:rsidRDefault="00E86DA3" w:rsidP="00E86DA3">
          <w:pPr>
            <w:pStyle w:val="54A1D85413664CD78FCFFCB09B4077E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7C06095126E45ACB9DD206B409018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358DB9-F524-42EC-BEA7-E9F3F3F5C4EF}"/>
      </w:docPartPr>
      <w:docPartBody>
        <w:p w:rsidR="003D0C3E" w:rsidRDefault="00E86DA3" w:rsidP="00E86DA3">
          <w:pPr>
            <w:pStyle w:val="17C06095126E45ACB9DD206B4090182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90212ED37CC4CF3AD007045F54C5A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082857-A46A-47F9-8021-2B2A98F580E5}"/>
      </w:docPartPr>
      <w:docPartBody>
        <w:p w:rsidR="003D0C3E" w:rsidRDefault="00E86DA3" w:rsidP="00E86DA3">
          <w:pPr>
            <w:pStyle w:val="590212ED37CC4CF3AD007045F54C5A6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A67DD"/>
    <w:rsid w:val="00021598"/>
    <w:rsid w:val="002303AF"/>
    <w:rsid w:val="002C5878"/>
    <w:rsid w:val="003D0C3E"/>
    <w:rsid w:val="00695CEE"/>
    <w:rsid w:val="006A534A"/>
    <w:rsid w:val="00C95548"/>
    <w:rsid w:val="00C95EBE"/>
    <w:rsid w:val="00CA67DD"/>
    <w:rsid w:val="00D5645A"/>
    <w:rsid w:val="00E86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3A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E86DA3"/>
    <w:rPr>
      <w:color w:val="808080"/>
    </w:rPr>
  </w:style>
  <w:style w:type="paragraph" w:customStyle="1" w:styleId="0E06AB384F784B62B3EE3EB7EC7BA07A">
    <w:name w:val="0E06AB384F784B62B3EE3EB7EC7BA07A"/>
    <w:rsid w:val="00CA67DD"/>
  </w:style>
  <w:style w:type="paragraph" w:customStyle="1" w:styleId="042BC67C055B45E09953967B16BD77B7">
    <w:name w:val="042BC67C055B45E09953967B16BD77B7"/>
    <w:rsid w:val="00E86DA3"/>
  </w:style>
  <w:style w:type="paragraph" w:customStyle="1" w:styleId="E9F142968E214358BE07A7897DA386D5">
    <w:name w:val="E9F142968E214358BE07A7897DA386D5"/>
    <w:rsid w:val="00E86DA3"/>
  </w:style>
  <w:style w:type="paragraph" w:customStyle="1" w:styleId="E31833EFA9164DF49970EB47C2132BCC">
    <w:name w:val="E31833EFA9164DF49970EB47C2132BCC"/>
    <w:rsid w:val="00E86DA3"/>
  </w:style>
  <w:style w:type="paragraph" w:customStyle="1" w:styleId="D8844B1BF0104C29B32630786C5F1F67">
    <w:name w:val="D8844B1BF0104C29B32630786C5F1F67"/>
    <w:rsid w:val="00E86DA3"/>
  </w:style>
  <w:style w:type="paragraph" w:customStyle="1" w:styleId="9294CE2DACE4453F8C1169A08471D11D">
    <w:name w:val="9294CE2DACE4453F8C1169A08471D11D"/>
    <w:rsid w:val="00E86DA3"/>
  </w:style>
  <w:style w:type="paragraph" w:customStyle="1" w:styleId="3BF2423FD1034182BBF2F634DC3222B2">
    <w:name w:val="3BF2423FD1034182BBF2F634DC3222B2"/>
    <w:rsid w:val="00E86DA3"/>
  </w:style>
  <w:style w:type="paragraph" w:customStyle="1" w:styleId="6318409516904BADA96ADE888F16B721">
    <w:name w:val="6318409516904BADA96ADE888F16B721"/>
    <w:rsid w:val="00E86DA3"/>
  </w:style>
  <w:style w:type="paragraph" w:customStyle="1" w:styleId="4913B7652DA6470582221C4DAB39F846">
    <w:name w:val="4913B7652DA6470582221C4DAB39F846"/>
    <w:rsid w:val="00E86DA3"/>
  </w:style>
  <w:style w:type="paragraph" w:customStyle="1" w:styleId="BC74B181942C4477B824D58CF9C89129">
    <w:name w:val="BC74B181942C4477B824D58CF9C89129"/>
    <w:rsid w:val="00E86DA3"/>
  </w:style>
  <w:style w:type="paragraph" w:customStyle="1" w:styleId="98F5C256F2174195A15359C77590D71F">
    <w:name w:val="98F5C256F2174195A15359C77590D71F"/>
    <w:rsid w:val="00E86DA3"/>
  </w:style>
  <w:style w:type="paragraph" w:customStyle="1" w:styleId="2A787AA3B0654F2980FDD7FB5C2876BE">
    <w:name w:val="2A787AA3B0654F2980FDD7FB5C2876BE"/>
    <w:rsid w:val="00E86DA3"/>
  </w:style>
  <w:style w:type="paragraph" w:customStyle="1" w:styleId="79C0A084CBD740ACBDE572EB65B0DF82">
    <w:name w:val="79C0A084CBD740ACBDE572EB65B0DF82"/>
    <w:rsid w:val="00E86DA3"/>
  </w:style>
  <w:style w:type="paragraph" w:customStyle="1" w:styleId="79CF877A383F44FB9B73451951519008">
    <w:name w:val="79CF877A383F44FB9B73451951519008"/>
    <w:rsid w:val="00E86DA3"/>
  </w:style>
  <w:style w:type="paragraph" w:customStyle="1" w:styleId="6DD810623C94406DB43B93C637623E7F">
    <w:name w:val="6DD810623C94406DB43B93C637623E7F"/>
    <w:rsid w:val="00E86DA3"/>
  </w:style>
  <w:style w:type="paragraph" w:customStyle="1" w:styleId="8C0D600633BB473D9E3F49E11D2808A8">
    <w:name w:val="8C0D600633BB473D9E3F49E11D2808A8"/>
    <w:rsid w:val="00E86DA3"/>
  </w:style>
  <w:style w:type="paragraph" w:customStyle="1" w:styleId="7501C0175FFA47C689E6816EB8F3C909">
    <w:name w:val="7501C0175FFA47C689E6816EB8F3C909"/>
    <w:rsid w:val="00E86DA3"/>
  </w:style>
  <w:style w:type="paragraph" w:customStyle="1" w:styleId="61BBE463C27545B7AB4C8DA403269055">
    <w:name w:val="61BBE463C27545B7AB4C8DA403269055"/>
    <w:rsid w:val="00E86DA3"/>
  </w:style>
  <w:style w:type="paragraph" w:customStyle="1" w:styleId="4F83AC74CBF74711BE48607D9CA92B9E">
    <w:name w:val="4F83AC74CBF74711BE48607D9CA92B9E"/>
    <w:rsid w:val="00E86DA3"/>
  </w:style>
  <w:style w:type="paragraph" w:customStyle="1" w:styleId="0BD0FE3C7D2F4B37B852815BF90AFD70">
    <w:name w:val="0BD0FE3C7D2F4B37B852815BF90AFD70"/>
    <w:rsid w:val="00E86DA3"/>
  </w:style>
  <w:style w:type="paragraph" w:customStyle="1" w:styleId="B113ADC883594D01AE0A555BA02072E2">
    <w:name w:val="B113ADC883594D01AE0A555BA02072E2"/>
    <w:rsid w:val="00E86DA3"/>
  </w:style>
  <w:style w:type="paragraph" w:customStyle="1" w:styleId="A677A51F0CF34D0FB534616514754E55">
    <w:name w:val="A677A51F0CF34D0FB534616514754E55"/>
    <w:rsid w:val="00E86DA3"/>
  </w:style>
  <w:style w:type="paragraph" w:customStyle="1" w:styleId="67C8352399EB4074963E642C8A534FE0">
    <w:name w:val="67C8352399EB4074963E642C8A534FE0"/>
    <w:rsid w:val="00E86DA3"/>
  </w:style>
  <w:style w:type="paragraph" w:customStyle="1" w:styleId="EC8DBDA0ED1A45EEAEE9D4EABF9E713B">
    <w:name w:val="EC8DBDA0ED1A45EEAEE9D4EABF9E713B"/>
    <w:rsid w:val="00E86DA3"/>
  </w:style>
  <w:style w:type="paragraph" w:customStyle="1" w:styleId="F8C66E969F934945A05F8C0CBD4C7EE0">
    <w:name w:val="F8C66E969F934945A05F8C0CBD4C7EE0"/>
    <w:rsid w:val="00E86DA3"/>
  </w:style>
  <w:style w:type="paragraph" w:customStyle="1" w:styleId="54A1D85413664CD78FCFFCB09B4077E1">
    <w:name w:val="54A1D85413664CD78FCFFCB09B4077E1"/>
    <w:rsid w:val="00E86DA3"/>
  </w:style>
  <w:style w:type="paragraph" w:customStyle="1" w:styleId="17C06095126E45ACB9DD206B4090182C">
    <w:name w:val="17C06095126E45ACB9DD206B4090182C"/>
    <w:rsid w:val="00E86DA3"/>
  </w:style>
  <w:style w:type="paragraph" w:customStyle="1" w:styleId="590212ED37CC4CF3AD007045F54C5A68">
    <w:name w:val="590212ED37CC4CF3AD007045F54C5A68"/>
    <w:rsid w:val="00E86DA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D50372-5F1D-427B-AF87-2AB194CF9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A12_Certidao_licenca_utilizacao.dotx</Template>
  <TotalTime>17</TotalTime>
  <Pages>3</Pages>
  <Words>554</Words>
  <Characters>2995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18</cp:revision>
  <cp:lastPrinted>2014-10-27T11:53:00Z</cp:lastPrinted>
  <dcterms:created xsi:type="dcterms:W3CDTF">2014-11-05T09:22:00Z</dcterms:created>
  <dcterms:modified xsi:type="dcterms:W3CDTF">2015-06-15T15:53:00Z</dcterms:modified>
</cp:coreProperties>
</file>